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1F9BF" w14:textId="1FBF73D8" w:rsidR="00936B60" w:rsidRPr="004558C7" w:rsidRDefault="006B77ED" w:rsidP="006B77ED">
      <w:pPr>
        <w:pStyle w:val="Heading1"/>
        <w:jc w:val="center"/>
        <w:rPr>
          <w:color w:val="00224F"/>
          <w:sz w:val="52"/>
          <w:szCs w:val="96"/>
        </w:rPr>
      </w:pPr>
      <w:r w:rsidRPr="004558C7">
        <w:rPr>
          <w:color w:val="00224F"/>
          <w:sz w:val="52"/>
          <w:szCs w:val="96"/>
        </w:rPr>
        <w:t>Volunteer Application</w:t>
      </w:r>
    </w:p>
    <w:p w14:paraId="18555232" w14:textId="5FEFB9D6" w:rsidR="00F715A1" w:rsidRPr="004558C7" w:rsidRDefault="00F715A1" w:rsidP="00F715A1">
      <w:pPr>
        <w:jc w:val="center"/>
        <w:rPr>
          <w:color w:val="auto"/>
        </w:rPr>
      </w:pPr>
      <w:r w:rsidRPr="004558C7">
        <w:rPr>
          <w:color w:val="auto"/>
        </w:rPr>
        <w:t>Wabeno Public Library, 4556 N. Branch St., Wabeno, WI 54566</w:t>
      </w:r>
    </w:p>
    <w:tbl>
      <w:tblPr>
        <w:tblW w:w="5000" w:type="pct"/>
        <w:tblLook w:val="0600" w:firstRow="0" w:lastRow="0" w:firstColumn="0" w:lastColumn="0" w:noHBand="1" w:noVBand="1"/>
      </w:tblPr>
      <w:tblGrid>
        <w:gridCol w:w="2449"/>
        <w:gridCol w:w="6911"/>
      </w:tblGrid>
      <w:tr w:rsidR="00936B60" w:rsidRPr="00846B76" w14:paraId="1CE3A787" w14:textId="77777777" w:rsidTr="006B77ED">
        <w:trPr>
          <w:trHeight w:val="80"/>
        </w:trPr>
        <w:tc>
          <w:tcPr>
            <w:tcW w:w="5000" w:type="pct"/>
            <w:gridSpan w:val="2"/>
            <w:tcBorders>
              <w:bottom w:val="single" w:sz="4" w:space="0" w:color="000813" w:themeColor="accent1" w:themeShade="40"/>
            </w:tcBorders>
          </w:tcPr>
          <w:p w14:paraId="2A8DCC4E" w14:textId="0ECBDBA5" w:rsidR="00936B60" w:rsidRPr="0025427C" w:rsidRDefault="00936B60" w:rsidP="006B77ED"/>
        </w:tc>
      </w:tr>
      <w:tr w:rsidR="00936B60" w:rsidRPr="00846B76" w14:paraId="4DE9556B" w14:textId="77777777" w:rsidTr="0025427C">
        <w:trPr>
          <w:trHeight w:val="360"/>
        </w:trPr>
        <w:tc>
          <w:tcPr>
            <w:tcW w:w="1308" w:type="pct"/>
            <w:vAlign w:val="bottom"/>
          </w:tcPr>
          <w:p w14:paraId="597A3914" w14:textId="4FCF5D3A" w:rsidR="00936B60" w:rsidRPr="004558C7" w:rsidRDefault="006B77ED" w:rsidP="00C5474C">
            <w:pPr>
              <w:pStyle w:val="Heading1"/>
              <w:rPr>
                <w:rFonts w:asciiTheme="minorHAnsi" w:hAnsiTheme="minorHAnsi"/>
                <w:color w:val="00224F"/>
              </w:rPr>
            </w:pPr>
            <w:r w:rsidRPr="004558C7">
              <w:rPr>
                <w:rFonts w:asciiTheme="minorHAnsi" w:hAnsiTheme="minorHAnsi"/>
                <w:color w:val="00224F"/>
              </w:rPr>
              <w:t>Name</w:t>
            </w:r>
          </w:p>
        </w:tc>
        <w:tc>
          <w:tcPr>
            <w:tcW w:w="3692" w:type="pct"/>
            <w:tcBorders>
              <w:bottom w:val="single" w:sz="4" w:space="0" w:color="000813" w:themeColor="accent1" w:themeShade="40"/>
            </w:tcBorders>
            <w:vAlign w:val="bottom"/>
          </w:tcPr>
          <w:p w14:paraId="40EC8CFB" w14:textId="4F45133C" w:rsidR="00936B60" w:rsidRPr="001244BE" w:rsidRDefault="00936B60" w:rsidP="00C5474C"/>
        </w:tc>
      </w:tr>
      <w:tr w:rsidR="00936B60" w:rsidRPr="00846B76" w14:paraId="44149135" w14:textId="77777777" w:rsidTr="0025427C">
        <w:trPr>
          <w:trHeight w:val="360"/>
        </w:trPr>
        <w:tc>
          <w:tcPr>
            <w:tcW w:w="1308" w:type="pct"/>
            <w:vAlign w:val="bottom"/>
          </w:tcPr>
          <w:p w14:paraId="0B7EDAB7" w14:textId="21AC6F3E" w:rsidR="00936B60" w:rsidRPr="004558C7" w:rsidRDefault="006B77ED" w:rsidP="00C5474C">
            <w:pPr>
              <w:pStyle w:val="Heading1"/>
              <w:rPr>
                <w:rFonts w:asciiTheme="minorHAnsi" w:hAnsiTheme="minorHAnsi"/>
                <w:color w:val="00224F"/>
              </w:rPr>
            </w:pPr>
            <w:r w:rsidRPr="004558C7">
              <w:rPr>
                <w:rFonts w:asciiTheme="minorHAnsi" w:hAnsiTheme="minorHAnsi"/>
                <w:color w:val="00224F"/>
              </w:rPr>
              <w:t>Date of Birth</w:t>
            </w:r>
          </w:p>
        </w:tc>
        <w:tc>
          <w:tcPr>
            <w:tcW w:w="3692" w:type="pct"/>
            <w:tcBorders>
              <w:top w:val="single" w:sz="4" w:space="0" w:color="000813" w:themeColor="accent1" w:themeShade="40"/>
              <w:bottom w:val="single" w:sz="4" w:space="0" w:color="000813" w:themeColor="accent1" w:themeShade="40"/>
            </w:tcBorders>
            <w:vAlign w:val="bottom"/>
          </w:tcPr>
          <w:p w14:paraId="1C996717" w14:textId="6721388A" w:rsidR="00936B60" w:rsidRPr="001244BE" w:rsidRDefault="00936B60" w:rsidP="00C5474C"/>
        </w:tc>
      </w:tr>
      <w:tr w:rsidR="00936B60" w:rsidRPr="00846B76" w14:paraId="27C708C7" w14:textId="77777777" w:rsidTr="0025427C">
        <w:trPr>
          <w:trHeight w:val="360"/>
        </w:trPr>
        <w:tc>
          <w:tcPr>
            <w:tcW w:w="1308" w:type="pct"/>
            <w:vAlign w:val="bottom"/>
          </w:tcPr>
          <w:p w14:paraId="64136C67" w14:textId="72597B84" w:rsidR="00936B60" w:rsidRPr="004558C7" w:rsidRDefault="006B77ED" w:rsidP="00C5474C">
            <w:pPr>
              <w:pStyle w:val="Heading1"/>
              <w:rPr>
                <w:rFonts w:asciiTheme="minorHAnsi" w:hAnsiTheme="minorHAnsi"/>
                <w:color w:val="00224F"/>
              </w:rPr>
            </w:pPr>
            <w:r w:rsidRPr="004558C7">
              <w:rPr>
                <w:rFonts w:asciiTheme="minorHAnsi" w:hAnsiTheme="minorHAnsi"/>
                <w:color w:val="00224F"/>
              </w:rPr>
              <w:t>Address</w:t>
            </w:r>
          </w:p>
        </w:tc>
        <w:tc>
          <w:tcPr>
            <w:tcW w:w="3692" w:type="pct"/>
            <w:tcBorders>
              <w:top w:val="single" w:sz="4" w:space="0" w:color="000813" w:themeColor="accent1" w:themeShade="40"/>
              <w:bottom w:val="single" w:sz="4" w:space="0" w:color="000813" w:themeColor="accent1" w:themeShade="40"/>
            </w:tcBorders>
            <w:vAlign w:val="bottom"/>
          </w:tcPr>
          <w:p w14:paraId="58329690" w14:textId="4C7419E1" w:rsidR="00936B60" w:rsidRPr="001244BE" w:rsidRDefault="00936B60" w:rsidP="00C5474C"/>
        </w:tc>
      </w:tr>
      <w:tr w:rsidR="00936B60" w:rsidRPr="00846B76" w14:paraId="6992FDD1" w14:textId="77777777" w:rsidTr="0025427C">
        <w:trPr>
          <w:trHeight w:val="360"/>
        </w:trPr>
        <w:tc>
          <w:tcPr>
            <w:tcW w:w="1308" w:type="pct"/>
            <w:vAlign w:val="bottom"/>
          </w:tcPr>
          <w:p w14:paraId="19A87471" w14:textId="086491C5" w:rsidR="00936B60" w:rsidRPr="004558C7" w:rsidRDefault="00936B60" w:rsidP="00C5474C">
            <w:pPr>
              <w:pStyle w:val="Heading1"/>
              <w:rPr>
                <w:rFonts w:asciiTheme="minorHAnsi" w:hAnsiTheme="minorHAnsi"/>
                <w:color w:val="00224F"/>
              </w:rPr>
            </w:pPr>
          </w:p>
        </w:tc>
        <w:tc>
          <w:tcPr>
            <w:tcW w:w="3692" w:type="pct"/>
            <w:tcBorders>
              <w:top w:val="single" w:sz="4" w:space="0" w:color="000813" w:themeColor="accent1" w:themeShade="40"/>
              <w:bottom w:val="single" w:sz="4" w:space="0" w:color="000813" w:themeColor="accent1" w:themeShade="40"/>
            </w:tcBorders>
            <w:vAlign w:val="bottom"/>
          </w:tcPr>
          <w:p w14:paraId="6E87C4BA" w14:textId="6E6AFEE5" w:rsidR="00936B60" w:rsidRPr="001244BE" w:rsidRDefault="00936B60" w:rsidP="00C5474C"/>
        </w:tc>
      </w:tr>
      <w:tr w:rsidR="00936B60" w:rsidRPr="00846B76" w14:paraId="77E656D6" w14:textId="77777777" w:rsidTr="006B77ED">
        <w:trPr>
          <w:trHeight w:val="360"/>
        </w:trPr>
        <w:tc>
          <w:tcPr>
            <w:tcW w:w="1308" w:type="pct"/>
            <w:vAlign w:val="bottom"/>
          </w:tcPr>
          <w:p w14:paraId="47202AA5" w14:textId="77777777" w:rsidR="00936B60" w:rsidRPr="004558C7" w:rsidRDefault="00000000" w:rsidP="00C5474C">
            <w:pPr>
              <w:pStyle w:val="Heading1"/>
              <w:rPr>
                <w:rFonts w:asciiTheme="minorHAnsi" w:hAnsiTheme="minorHAnsi"/>
                <w:color w:val="00224F"/>
              </w:rPr>
            </w:pPr>
            <w:sdt>
              <w:sdtPr>
                <w:rPr>
                  <w:rFonts w:asciiTheme="minorHAnsi" w:hAnsiTheme="minorHAnsi"/>
                  <w:color w:val="00224F"/>
                </w:rPr>
                <w:id w:val="-919250154"/>
                <w:placeholder>
                  <w:docPart w:val="5C9E461E47DD498698D7CC081C7DAF65"/>
                </w:placeholder>
                <w:temporary/>
                <w:showingPlcHdr/>
                <w15:appearance w15:val="hidden"/>
              </w:sdtPr>
              <w:sdtContent>
                <w:r w:rsidR="00936B60" w:rsidRPr="004558C7">
                  <w:rPr>
                    <w:rStyle w:val="Heading1Char"/>
                    <w:rFonts w:asciiTheme="minorHAnsi" w:hAnsiTheme="minorHAnsi"/>
                    <w:b/>
                    <w:color w:val="00224F"/>
                  </w:rPr>
                  <w:t>Phone</w:t>
                </w:r>
              </w:sdtContent>
            </w:sdt>
          </w:p>
        </w:tc>
        <w:tc>
          <w:tcPr>
            <w:tcW w:w="3692" w:type="pct"/>
            <w:tcBorders>
              <w:top w:val="single" w:sz="4" w:space="0" w:color="000813" w:themeColor="accent1" w:themeShade="40"/>
              <w:bottom w:val="single" w:sz="4" w:space="0" w:color="000813" w:themeColor="accent1" w:themeShade="40"/>
            </w:tcBorders>
            <w:vAlign w:val="bottom"/>
          </w:tcPr>
          <w:p w14:paraId="3810CF1D" w14:textId="6E3EF56A" w:rsidR="00936B60" w:rsidRPr="001244BE" w:rsidRDefault="00936B60" w:rsidP="00C5474C"/>
        </w:tc>
      </w:tr>
      <w:tr w:rsidR="00936B60" w:rsidRPr="00846B76" w14:paraId="3B2B6F24" w14:textId="77777777" w:rsidTr="006B77ED">
        <w:trPr>
          <w:trHeight w:val="360"/>
        </w:trPr>
        <w:tc>
          <w:tcPr>
            <w:tcW w:w="1308" w:type="pct"/>
            <w:vAlign w:val="bottom"/>
          </w:tcPr>
          <w:p w14:paraId="5A9E3EA2" w14:textId="77777777" w:rsidR="00936B60" w:rsidRPr="004558C7" w:rsidRDefault="00000000" w:rsidP="00C5474C">
            <w:pPr>
              <w:pStyle w:val="Heading1"/>
              <w:rPr>
                <w:rFonts w:asciiTheme="minorHAnsi" w:hAnsiTheme="minorHAnsi"/>
                <w:color w:val="00224F"/>
              </w:rPr>
            </w:pPr>
            <w:sdt>
              <w:sdtPr>
                <w:rPr>
                  <w:rFonts w:asciiTheme="minorHAnsi" w:hAnsiTheme="minorHAnsi"/>
                  <w:color w:val="00224F"/>
                </w:rPr>
                <w:id w:val="-322891068"/>
                <w:placeholder>
                  <w:docPart w:val="8EE2DC341AF04C1EB704AA432F0FBFDA"/>
                </w:placeholder>
                <w:temporary/>
                <w:showingPlcHdr/>
                <w15:appearance w15:val="hidden"/>
              </w:sdtPr>
              <w:sdtContent>
                <w:r w:rsidR="00936B60" w:rsidRPr="004558C7">
                  <w:rPr>
                    <w:rStyle w:val="Heading1Char"/>
                    <w:rFonts w:asciiTheme="minorHAnsi" w:hAnsiTheme="minorHAnsi"/>
                    <w:b/>
                    <w:color w:val="00224F"/>
                  </w:rPr>
                  <w:t>Email</w:t>
                </w:r>
              </w:sdtContent>
            </w:sdt>
          </w:p>
        </w:tc>
        <w:tc>
          <w:tcPr>
            <w:tcW w:w="3692" w:type="pct"/>
            <w:tcBorders>
              <w:top w:val="single" w:sz="4" w:space="0" w:color="000813" w:themeColor="accent1" w:themeShade="40"/>
              <w:bottom w:val="single" w:sz="4" w:space="0" w:color="auto"/>
            </w:tcBorders>
            <w:vAlign w:val="bottom"/>
          </w:tcPr>
          <w:p w14:paraId="03D5C677" w14:textId="0602ADB7" w:rsidR="00936B60" w:rsidRPr="001244BE" w:rsidRDefault="00936B60" w:rsidP="00C5474C"/>
        </w:tc>
      </w:tr>
      <w:tr w:rsidR="006B77ED" w:rsidRPr="00846B76" w14:paraId="0F3D4F5E" w14:textId="77777777" w:rsidTr="00513B3A">
        <w:trPr>
          <w:trHeight w:val="360"/>
        </w:trPr>
        <w:tc>
          <w:tcPr>
            <w:tcW w:w="1308" w:type="pct"/>
            <w:tcBorders>
              <w:bottom w:val="single" w:sz="4" w:space="0" w:color="auto"/>
            </w:tcBorders>
            <w:vAlign w:val="bottom"/>
          </w:tcPr>
          <w:p w14:paraId="17E3C030" w14:textId="77777777" w:rsidR="006B77ED" w:rsidRDefault="006B77ED" w:rsidP="006B77ED">
            <w:pPr>
              <w:pStyle w:val="Heading1"/>
            </w:pPr>
          </w:p>
        </w:tc>
        <w:tc>
          <w:tcPr>
            <w:tcW w:w="3692" w:type="pct"/>
            <w:tcBorders>
              <w:top w:val="single" w:sz="4" w:space="0" w:color="auto"/>
              <w:bottom w:val="single" w:sz="4" w:space="0" w:color="auto"/>
            </w:tcBorders>
            <w:vAlign w:val="bottom"/>
          </w:tcPr>
          <w:p w14:paraId="1750BBB2" w14:textId="77777777" w:rsidR="006B77ED" w:rsidRPr="001244BE" w:rsidRDefault="006B77ED" w:rsidP="00C5474C"/>
        </w:tc>
      </w:tr>
    </w:tbl>
    <w:p w14:paraId="22217587" w14:textId="77777777" w:rsidR="00030FF2" w:rsidRPr="00F14B45" w:rsidRDefault="00030FF2" w:rsidP="0025427C">
      <w:pPr>
        <w:rPr>
          <w:sz w:val="10"/>
          <w:szCs w:val="16"/>
        </w:rPr>
      </w:pPr>
    </w:p>
    <w:tbl>
      <w:tblPr>
        <w:tblW w:w="0" w:type="auto"/>
        <w:tblLook w:val="0600" w:firstRow="0" w:lastRow="0" w:firstColumn="0" w:lastColumn="0" w:noHBand="1" w:noVBand="1"/>
      </w:tblPr>
      <w:tblGrid>
        <w:gridCol w:w="1890"/>
        <w:gridCol w:w="3060"/>
        <w:gridCol w:w="540"/>
        <w:gridCol w:w="3870"/>
      </w:tblGrid>
      <w:tr w:rsidR="00F715A1" w:rsidRPr="00F715A1" w14:paraId="51DB8E0F" w14:textId="77777777" w:rsidTr="004558C7">
        <w:trPr>
          <w:trHeight w:val="540"/>
        </w:trPr>
        <w:tc>
          <w:tcPr>
            <w:tcW w:w="9360" w:type="dxa"/>
            <w:gridSpan w:val="4"/>
            <w:shd w:val="clear" w:color="auto" w:fill="FC814A"/>
            <w:vAlign w:val="center"/>
          </w:tcPr>
          <w:p w14:paraId="3751A2B3" w14:textId="2B24A53C" w:rsidR="00F715A1" w:rsidRPr="004558C7" w:rsidRDefault="00F715A1" w:rsidP="00F715A1">
            <w:pPr>
              <w:pStyle w:val="Heading2"/>
              <w:jc w:val="center"/>
              <w:rPr>
                <w:b/>
                <w:bCs w:val="0"/>
                <w:color w:val="00224F"/>
              </w:rPr>
            </w:pPr>
            <w:r w:rsidRPr="00D779C4">
              <w:rPr>
                <w:b/>
                <w:bCs w:val="0"/>
                <w:color w:val="auto"/>
                <w:sz w:val="28"/>
                <w:szCs w:val="44"/>
              </w:rPr>
              <w:t>Availability</w:t>
            </w:r>
          </w:p>
        </w:tc>
      </w:tr>
      <w:tr w:rsidR="00F715A1" w:rsidRPr="00F715A1" w14:paraId="1A885CD9" w14:textId="77777777" w:rsidTr="00F14B45">
        <w:trPr>
          <w:trHeight w:val="432"/>
        </w:trPr>
        <w:tc>
          <w:tcPr>
            <w:tcW w:w="1890" w:type="dxa"/>
            <w:vAlign w:val="bottom"/>
          </w:tcPr>
          <w:p w14:paraId="6EE5B7E7" w14:textId="35534C64" w:rsidR="00F715A1" w:rsidRPr="00F715A1" w:rsidRDefault="00F715A1" w:rsidP="00F715A1">
            <w:pPr>
              <w:keepNext/>
              <w:outlineLvl w:val="1"/>
              <w:rPr>
                <w:b/>
                <w:color w:val="000000" w:themeColor="text1"/>
                <w:szCs w:val="32"/>
                <w:lang w:eastAsia="zh-CN"/>
              </w:rPr>
            </w:pPr>
            <w:r w:rsidRPr="004558C7">
              <w:rPr>
                <w:b/>
                <w:color w:val="00224F"/>
                <w:szCs w:val="32"/>
                <w:lang w:eastAsia="zh-CN"/>
              </w:rPr>
              <w:t>Tuesday</w:t>
            </w:r>
          </w:p>
        </w:tc>
        <w:tc>
          <w:tcPr>
            <w:tcW w:w="3060" w:type="dxa"/>
            <w:tcBorders>
              <w:left w:val="nil"/>
              <w:bottom w:val="single" w:sz="4" w:space="0" w:color="auto"/>
            </w:tcBorders>
            <w:vAlign w:val="bottom"/>
          </w:tcPr>
          <w:p w14:paraId="7DCD0CAE" w14:textId="5869D67D" w:rsidR="00F715A1" w:rsidRPr="00F715A1" w:rsidRDefault="00F715A1" w:rsidP="00F715A1">
            <w:pPr>
              <w:jc w:val="right"/>
              <w:outlineLvl w:val="0"/>
              <w:rPr>
                <w:rFonts w:asciiTheme="majorHAnsi" w:hAnsiTheme="majorHAnsi"/>
                <w:b/>
                <w:color w:val="AA361B" w:themeColor="accent5" w:themeShade="BF"/>
              </w:rPr>
            </w:pPr>
          </w:p>
        </w:tc>
        <w:tc>
          <w:tcPr>
            <w:tcW w:w="540" w:type="dxa"/>
            <w:tcBorders>
              <w:left w:val="nil"/>
            </w:tcBorders>
            <w:vAlign w:val="bottom"/>
          </w:tcPr>
          <w:p w14:paraId="3E6C617A" w14:textId="0D713B9A" w:rsidR="00F715A1" w:rsidRPr="00F715A1" w:rsidRDefault="00F715A1" w:rsidP="00F715A1">
            <w:pPr>
              <w:keepNext/>
              <w:outlineLvl w:val="1"/>
              <w:rPr>
                <w:bCs/>
                <w:color w:val="000000" w:themeColor="text1"/>
                <w:szCs w:val="32"/>
                <w:lang w:eastAsia="zh-CN"/>
              </w:rPr>
            </w:pPr>
            <w:r>
              <w:rPr>
                <w:bCs/>
                <w:color w:val="000000" w:themeColor="text1"/>
                <w:szCs w:val="32"/>
                <w:lang w:eastAsia="zh-CN"/>
              </w:rPr>
              <w:t>To</w:t>
            </w:r>
          </w:p>
        </w:tc>
        <w:tc>
          <w:tcPr>
            <w:tcW w:w="3870" w:type="dxa"/>
            <w:tcBorders>
              <w:left w:val="nil"/>
              <w:bottom w:val="single" w:sz="4" w:space="0" w:color="auto"/>
            </w:tcBorders>
            <w:vAlign w:val="bottom"/>
          </w:tcPr>
          <w:p w14:paraId="5EE45F4F" w14:textId="6F565B0A" w:rsidR="00F715A1" w:rsidRPr="00F715A1" w:rsidRDefault="00F715A1" w:rsidP="00F715A1">
            <w:pPr>
              <w:jc w:val="right"/>
              <w:outlineLvl w:val="0"/>
              <w:rPr>
                <w:rFonts w:asciiTheme="majorHAnsi" w:hAnsiTheme="majorHAnsi"/>
                <w:b/>
                <w:color w:val="AA361B" w:themeColor="accent5" w:themeShade="BF"/>
              </w:rPr>
            </w:pPr>
          </w:p>
        </w:tc>
      </w:tr>
      <w:tr w:rsidR="00F715A1" w:rsidRPr="00F715A1" w14:paraId="7BE14A5D" w14:textId="77777777" w:rsidTr="00F14B45">
        <w:trPr>
          <w:trHeight w:val="432"/>
        </w:trPr>
        <w:tc>
          <w:tcPr>
            <w:tcW w:w="1890" w:type="dxa"/>
            <w:vAlign w:val="bottom"/>
          </w:tcPr>
          <w:p w14:paraId="343431AB" w14:textId="2845A3FC" w:rsidR="00F715A1" w:rsidRPr="004558C7" w:rsidRDefault="00F715A1" w:rsidP="00F715A1">
            <w:pPr>
              <w:keepNext/>
              <w:outlineLvl w:val="1"/>
              <w:rPr>
                <w:b/>
                <w:color w:val="00224F"/>
                <w:szCs w:val="32"/>
                <w:lang w:eastAsia="zh-CN"/>
              </w:rPr>
            </w:pPr>
            <w:r w:rsidRPr="004558C7">
              <w:rPr>
                <w:b/>
                <w:color w:val="00224F"/>
                <w:szCs w:val="32"/>
                <w:lang w:eastAsia="zh-CN"/>
              </w:rPr>
              <w:t>Wednesday</w:t>
            </w:r>
          </w:p>
        </w:tc>
        <w:tc>
          <w:tcPr>
            <w:tcW w:w="3060" w:type="dxa"/>
            <w:tcBorders>
              <w:top w:val="single" w:sz="4" w:space="0" w:color="auto"/>
              <w:left w:val="nil"/>
              <w:bottom w:val="single" w:sz="4" w:space="0" w:color="auto"/>
            </w:tcBorders>
            <w:vAlign w:val="bottom"/>
          </w:tcPr>
          <w:p w14:paraId="51624B61" w14:textId="77777777" w:rsidR="00F715A1" w:rsidRPr="00F715A1" w:rsidRDefault="00F715A1" w:rsidP="00F715A1">
            <w:pPr>
              <w:jc w:val="right"/>
              <w:outlineLvl w:val="0"/>
              <w:rPr>
                <w:rFonts w:asciiTheme="majorHAnsi" w:hAnsiTheme="majorHAnsi"/>
                <w:b/>
                <w:color w:val="AA361B" w:themeColor="accent5" w:themeShade="BF"/>
              </w:rPr>
            </w:pPr>
          </w:p>
        </w:tc>
        <w:tc>
          <w:tcPr>
            <w:tcW w:w="540" w:type="dxa"/>
            <w:tcBorders>
              <w:left w:val="nil"/>
            </w:tcBorders>
            <w:vAlign w:val="bottom"/>
          </w:tcPr>
          <w:p w14:paraId="42F2B569" w14:textId="74168824" w:rsidR="00F715A1" w:rsidRPr="00F715A1" w:rsidRDefault="00F715A1" w:rsidP="00F715A1">
            <w:pPr>
              <w:keepNext/>
              <w:outlineLvl w:val="1"/>
              <w:rPr>
                <w:bCs/>
                <w:color w:val="000000" w:themeColor="text1"/>
                <w:szCs w:val="32"/>
                <w:lang w:eastAsia="zh-CN"/>
              </w:rPr>
            </w:pPr>
            <w:r>
              <w:rPr>
                <w:bCs/>
                <w:color w:val="000000" w:themeColor="text1"/>
                <w:szCs w:val="32"/>
                <w:lang w:eastAsia="zh-CN"/>
              </w:rPr>
              <w:t>To</w:t>
            </w:r>
          </w:p>
        </w:tc>
        <w:tc>
          <w:tcPr>
            <w:tcW w:w="3870" w:type="dxa"/>
            <w:tcBorders>
              <w:top w:val="single" w:sz="4" w:space="0" w:color="auto"/>
              <w:left w:val="nil"/>
              <w:bottom w:val="single" w:sz="4" w:space="0" w:color="auto"/>
            </w:tcBorders>
            <w:vAlign w:val="bottom"/>
          </w:tcPr>
          <w:p w14:paraId="74264992" w14:textId="77777777" w:rsidR="00F715A1" w:rsidRPr="00F715A1" w:rsidRDefault="00F715A1" w:rsidP="00F715A1">
            <w:pPr>
              <w:jc w:val="right"/>
              <w:outlineLvl w:val="0"/>
              <w:rPr>
                <w:rFonts w:asciiTheme="majorHAnsi" w:hAnsiTheme="majorHAnsi"/>
                <w:b/>
                <w:color w:val="AA361B" w:themeColor="accent5" w:themeShade="BF"/>
              </w:rPr>
            </w:pPr>
          </w:p>
        </w:tc>
      </w:tr>
      <w:tr w:rsidR="00F715A1" w:rsidRPr="00F715A1" w14:paraId="291382D2" w14:textId="77777777" w:rsidTr="00F14B45">
        <w:trPr>
          <w:trHeight w:val="432"/>
        </w:trPr>
        <w:tc>
          <w:tcPr>
            <w:tcW w:w="1890" w:type="dxa"/>
            <w:vAlign w:val="bottom"/>
          </w:tcPr>
          <w:p w14:paraId="259512C8" w14:textId="20869D0B" w:rsidR="00F715A1" w:rsidRPr="004558C7" w:rsidRDefault="00F715A1" w:rsidP="00F715A1">
            <w:pPr>
              <w:keepNext/>
              <w:outlineLvl w:val="1"/>
              <w:rPr>
                <w:b/>
                <w:color w:val="00224F"/>
                <w:szCs w:val="32"/>
                <w:lang w:eastAsia="zh-CN"/>
              </w:rPr>
            </w:pPr>
            <w:r w:rsidRPr="004558C7">
              <w:rPr>
                <w:b/>
                <w:color w:val="00224F"/>
                <w:szCs w:val="32"/>
                <w:lang w:eastAsia="zh-CN"/>
              </w:rPr>
              <w:t>Thursday</w:t>
            </w:r>
          </w:p>
        </w:tc>
        <w:tc>
          <w:tcPr>
            <w:tcW w:w="3060" w:type="dxa"/>
            <w:tcBorders>
              <w:top w:val="single" w:sz="4" w:space="0" w:color="auto"/>
              <w:left w:val="nil"/>
              <w:bottom w:val="single" w:sz="4" w:space="0" w:color="auto"/>
            </w:tcBorders>
            <w:vAlign w:val="bottom"/>
          </w:tcPr>
          <w:p w14:paraId="62FE451E" w14:textId="77777777" w:rsidR="00F715A1" w:rsidRPr="00F715A1" w:rsidRDefault="00F715A1" w:rsidP="00F715A1">
            <w:pPr>
              <w:jc w:val="right"/>
              <w:outlineLvl w:val="0"/>
              <w:rPr>
                <w:rFonts w:asciiTheme="majorHAnsi" w:hAnsiTheme="majorHAnsi"/>
                <w:b/>
                <w:color w:val="AA361B" w:themeColor="accent5" w:themeShade="BF"/>
              </w:rPr>
            </w:pPr>
          </w:p>
        </w:tc>
        <w:tc>
          <w:tcPr>
            <w:tcW w:w="540" w:type="dxa"/>
            <w:tcBorders>
              <w:left w:val="nil"/>
            </w:tcBorders>
            <w:vAlign w:val="bottom"/>
          </w:tcPr>
          <w:p w14:paraId="4FAE6E28" w14:textId="6C55CF78" w:rsidR="00F715A1" w:rsidRPr="00F715A1" w:rsidRDefault="00F715A1" w:rsidP="00F715A1">
            <w:pPr>
              <w:keepNext/>
              <w:outlineLvl w:val="1"/>
              <w:rPr>
                <w:bCs/>
                <w:color w:val="000000" w:themeColor="text1"/>
                <w:szCs w:val="32"/>
                <w:lang w:eastAsia="zh-CN"/>
              </w:rPr>
            </w:pPr>
            <w:r>
              <w:rPr>
                <w:bCs/>
                <w:color w:val="000000" w:themeColor="text1"/>
                <w:szCs w:val="32"/>
                <w:lang w:eastAsia="zh-CN"/>
              </w:rPr>
              <w:t>To</w:t>
            </w:r>
          </w:p>
        </w:tc>
        <w:tc>
          <w:tcPr>
            <w:tcW w:w="3870" w:type="dxa"/>
            <w:tcBorders>
              <w:top w:val="single" w:sz="4" w:space="0" w:color="auto"/>
              <w:left w:val="nil"/>
              <w:bottom w:val="single" w:sz="4" w:space="0" w:color="auto"/>
            </w:tcBorders>
            <w:vAlign w:val="bottom"/>
          </w:tcPr>
          <w:p w14:paraId="71C4E1B3" w14:textId="77777777" w:rsidR="00F715A1" w:rsidRPr="00F715A1" w:rsidRDefault="00F715A1" w:rsidP="00F715A1">
            <w:pPr>
              <w:jc w:val="right"/>
              <w:outlineLvl w:val="0"/>
              <w:rPr>
                <w:rFonts w:asciiTheme="majorHAnsi" w:hAnsiTheme="majorHAnsi"/>
                <w:b/>
                <w:color w:val="AA361B" w:themeColor="accent5" w:themeShade="BF"/>
              </w:rPr>
            </w:pPr>
          </w:p>
        </w:tc>
      </w:tr>
      <w:tr w:rsidR="00F715A1" w:rsidRPr="00F715A1" w14:paraId="4303C8FE" w14:textId="77777777" w:rsidTr="00F14B45">
        <w:trPr>
          <w:trHeight w:val="432"/>
        </w:trPr>
        <w:tc>
          <w:tcPr>
            <w:tcW w:w="1890" w:type="dxa"/>
            <w:tcBorders>
              <w:bottom w:val="nil"/>
            </w:tcBorders>
            <w:vAlign w:val="bottom"/>
          </w:tcPr>
          <w:p w14:paraId="0289DB29" w14:textId="1F480C14" w:rsidR="00F715A1" w:rsidRPr="004558C7" w:rsidRDefault="00F715A1" w:rsidP="00F715A1">
            <w:pPr>
              <w:keepNext/>
              <w:outlineLvl w:val="1"/>
              <w:rPr>
                <w:b/>
                <w:color w:val="00224F"/>
                <w:szCs w:val="32"/>
                <w:lang w:eastAsia="zh-CN"/>
              </w:rPr>
            </w:pPr>
            <w:r w:rsidRPr="004558C7">
              <w:rPr>
                <w:b/>
                <w:color w:val="00224F"/>
                <w:szCs w:val="32"/>
                <w:lang w:eastAsia="zh-CN"/>
              </w:rPr>
              <w:t>Friday</w:t>
            </w:r>
          </w:p>
        </w:tc>
        <w:tc>
          <w:tcPr>
            <w:tcW w:w="3060" w:type="dxa"/>
            <w:tcBorders>
              <w:top w:val="single" w:sz="4" w:space="0" w:color="auto"/>
              <w:left w:val="nil"/>
              <w:bottom w:val="single" w:sz="4" w:space="0" w:color="auto"/>
            </w:tcBorders>
            <w:vAlign w:val="bottom"/>
          </w:tcPr>
          <w:p w14:paraId="7DA952C3" w14:textId="77777777" w:rsidR="00F715A1" w:rsidRPr="00F715A1" w:rsidRDefault="00F715A1" w:rsidP="00F715A1">
            <w:pPr>
              <w:jc w:val="right"/>
              <w:outlineLvl w:val="0"/>
              <w:rPr>
                <w:rFonts w:asciiTheme="majorHAnsi" w:hAnsiTheme="majorHAnsi"/>
                <w:b/>
                <w:color w:val="AA361B" w:themeColor="accent5" w:themeShade="BF"/>
              </w:rPr>
            </w:pPr>
          </w:p>
        </w:tc>
        <w:tc>
          <w:tcPr>
            <w:tcW w:w="540" w:type="dxa"/>
            <w:tcBorders>
              <w:left w:val="nil"/>
              <w:bottom w:val="nil"/>
            </w:tcBorders>
            <w:vAlign w:val="bottom"/>
          </w:tcPr>
          <w:p w14:paraId="63D8FCC0" w14:textId="66EA1069" w:rsidR="00F715A1" w:rsidRPr="00F715A1" w:rsidRDefault="00F715A1" w:rsidP="00F715A1">
            <w:pPr>
              <w:keepNext/>
              <w:outlineLvl w:val="1"/>
              <w:rPr>
                <w:bCs/>
                <w:color w:val="000000" w:themeColor="text1"/>
                <w:szCs w:val="32"/>
                <w:lang w:eastAsia="zh-CN"/>
              </w:rPr>
            </w:pPr>
            <w:r>
              <w:rPr>
                <w:bCs/>
                <w:color w:val="000000" w:themeColor="text1"/>
                <w:szCs w:val="32"/>
                <w:lang w:eastAsia="zh-CN"/>
              </w:rPr>
              <w:t>To</w:t>
            </w:r>
          </w:p>
        </w:tc>
        <w:tc>
          <w:tcPr>
            <w:tcW w:w="3870" w:type="dxa"/>
            <w:tcBorders>
              <w:top w:val="single" w:sz="4" w:space="0" w:color="auto"/>
              <w:left w:val="nil"/>
              <w:bottom w:val="single" w:sz="4" w:space="0" w:color="auto"/>
            </w:tcBorders>
            <w:vAlign w:val="bottom"/>
          </w:tcPr>
          <w:p w14:paraId="1665308A" w14:textId="77777777" w:rsidR="00F715A1" w:rsidRPr="00F715A1" w:rsidRDefault="00F715A1" w:rsidP="00F715A1">
            <w:pPr>
              <w:jc w:val="right"/>
              <w:outlineLvl w:val="0"/>
              <w:rPr>
                <w:rFonts w:asciiTheme="majorHAnsi" w:hAnsiTheme="majorHAnsi"/>
                <w:b/>
                <w:color w:val="AA361B" w:themeColor="accent5" w:themeShade="BF"/>
              </w:rPr>
            </w:pPr>
          </w:p>
        </w:tc>
      </w:tr>
    </w:tbl>
    <w:p w14:paraId="1A53B5BA" w14:textId="77777777" w:rsidR="00637A6E" w:rsidRPr="00F14B45" w:rsidRDefault="00637A6E" w:rsidP="000E69D4">
      <w:pPr>
        <w:rPr>
          <w:sz w:val="10"/>
          <w:szCs w:val="16"/>
        </w:rPr>
      </w:pPr>
    </w:p>
    <w:p w14:paraId="323F41C9" w14:textId="3FCB902A" w:rsidR="004558C7" w:rsidRPr="00513B3A" w:rsidRDefault="004558C7" w:rsidP="000E69D4">
      <w:pPr>
        <w:rPr>
          <w:b/>
          <w:bCs/>
          <w:color w:val="00224F"/>
        </w:rPr>
      </w:pPr>
      <w:r w:rsidRPr="00513B3A">
        <w:rPr>
          <w:b/>
          <w:bCs/>
          <w:color w:val="00224F"/>
        </w:rPr>
        <w:t>Why are you interested in volunteering at the Wabeno Public Library?</w:t>
      </w:r>
    </w:p>
    <w:tbl>
      <w:tblPr>
        <w:tblStyle w:val="TableGrid"/>
        <w:tblW w:w="0" w:type="auto"/>
        <w:tblLook w:val="04A0" w:firstRow="1" w:lastRow="0" w:firstColumn="1" w:lastColumn="0" w:noHBand="0" w:noVBand="1"/>
      </w:tblPr>
      <w:tblGrid>
        <w:gridCol w:w="9350"/>
      </w:tblGrid>
      <w:tr w:rsidR="004558C7" w14:paraId="2C79E174" w14:textId="77777777" w:rsidTr="004558C7">
        <w:trPr>
          <w:trHeight w:val="3235"/>
        </w:trPr>
        <w:tc>
          <w:tcPr>
            <w:tcW w:w="9350" w:type="dxa"/>
            <w:tcBorders>
              <w:top w:val="nil"/>
              <w:left w:val="nil"/>
              <w:bottom w:val="nil"/>
              <w:right w:val="nil"/>
            </w:tcBorders>
          </w:tcPr>
          <w:p w14:paraId="479EA702" w14:textId="77777777" w:rsidR="004558C7" w:rsidRPr="004558C7" w:rsidRDefault="004558C7" w:rsidP="000E69D4"/>
        </w:tc>
      </w:tr>
    </w:tbl>
    <w:p w14:paraId="1F3C0E28" w14:textId="3C8F143E" w:rsidR="009137C0" w:rsidRDefault="009137C0" w:rsidP="009137C0">
      <w:pPr>
        <w:pStyle w:val="Heading2"/>
      </w:pPr>
      <w:r>
        <w:t>Terms and Conditions</w:t>
      </w:r>
    </w:p>
    <w:p w14:paraId="523D1020" w14:textId="521DCE8C" w:rsidR="009137C0" w:rsidRDefault="009137C0" w:rsidP="009137C0">
      <w:pPr>
        <w:pStyle w:val="Heading2"/>
        <w:numPr>
          <w:ilvl w:val="0"/>
          <w:numId w:val="23"/>
        </w:numPr>
      </w:pPr>
      <w:r>
        <w:t>My services to the Wabeno Public Library are provided strictly in a voluntary capacity as a volunteer and without any express or implied promise of salary, compensation, or other payment of any kind whatsoever, and are furnished without any employment-type benefits, including but not limited to employment insurance programs, unemployment compensation, workers’ compensation, vacation and other paid time accruals.</w:t>
      </w:r>
    </w:p>
    <w:p w14:paraId="3865CFC1" w14:textId="381ABE5D" w:rsidR="00481081" w:rsidRDefault="009137C0" w:rsidP="000E69D4">
      <w:pPr>
        <w:pStyle w:val="Heading2"/>
        <w:numPr>
          <w:ilvl w:val="0"/>
          <w:numId w:val="23"/>
        </w:numPr>
      </w:pPr>
      <w:r>
        <w:t xml:space="preserve">I will familiarize myself </w:t>
      </w:r>
      <w:r w:rsidR="005E1BFB">
        <w:t xml:space="preserve">with and comply with the Wabeno Public Library policies and procedures applicable to volunteers found in the Wabeno Public Library Volunteer Handbook. </w:t>
      </w:r>
    </w:p>
    <w:p w14:paraId="0FEB2144" w14:textId="3B4FB0BC" w:rsidR="005E1BFB" w:rsidRDefault="005E1BFB" w:rsidP="000E69D4">
      <w:pPr>
        <w:pStyle w:val="Heading2"/>
        <w:numPr>
          <w:ilvl w:val="0"/>
          <w:numId w:val="23"/>
        </w:numPr>
      </w:pPr>
      <w:r>
        <w:t xml:space="preserve">I understand that I may have access to confidential information and agree to maintain and keep all such information confidential. Improper disclosure of confidential information may result in disciplinary action including suspension and/or termination of </w:t>
      </w:r>
      <w:r>
        <w:lastRenderedPageBreak/>
        <w:t xml:space="preserve">my volunteer participation at the Wabeno Public Library. For more information on the Confidentiality of Library User Records, go to </w:t>
      </w:r>
      <w:hyperlink r:id="rId10" w:history="1">
        <w:r w:rsidRPr="007D5D2F">
          <w:rPr>
            <w:rStyle w:val="Hyperlink"/>
          </w:rPr>
          <w:t>https://shorturl.at/8ekOF</w:t>
        </w:r>
      </w:hyperlink>
      <w:r>
        <w:t xml:space="preserve">. </w:t>
      </w:r>
    </w:p>
    <w:p w14:paraId="30E6D853" w14:textId="38E23C0E" w:rsidR="005E1BFB" w:rsidRDefault="005E1BFB" w:rsidP="000E69D4">
      <w:pPr>
        <w:pStyle w:val="Heading2"/>
        <w:numPr>
          <w:ilvl w:val="0"/>
          <w:numId w:val="23"/>
        </w:numPr>
      </w:pPr>
      <w:r>
        <w:t xml:space="preserve">I understand that I will be responsible for my own transportation to and from the Wabeno Public Library. </w:t>
      </w:r>
    </w:p>
    <w:p w14:paraId="12D408B1" w14:textId="77777777" w:rsidR="00EA48E8" w:rsidRDefault="00EA48E8" w:rsidP="00EA48E8">
      <w:pPr>
        <w:pStyle w:val="Heading2"/>
      </w:pPr>
    </w:p>
    <w:p w14:paraId="13D59164" w14:textId="251CAD70" w:rsidR="00EA48E8" w:rsidRDefault="00EA48E8" w:rsidP="00EA48E8">
      <w:pPr>
        <w:pStyle w:val="Heading2"/>
      </w:pPr>
      <w:r>
        <w:t>Release</w:t>
      </w:r>
    </w:p>
    <w:p w14:paraId="39C9A2C6" w14:textId="3CEF67E3" w:rsidR="00EA48E8" w:rsidRDefault="00EA48E8" w:rsidP="00EA48E8">
      <w:pPr>
        <w:pStyle w:val="Heading2"/>
        <w:numPr>
          <w:ilvl w:val="0"/>
          <w:numId w:val="24"/>
        </w:numPr>
      </w:pPr>
      <w:r>
        <w:t>I understand and recognize that there may be potential hazards associated with being a volunteer, and that it may expose me to personal injury, including death, or may result in damage to my personal property. I agree to assume those risks and responsibilities and hereby release and forever discharge and hold harmless the Wabeno Public Library, its director, and employees from any and all liability, claims, demands of whatever kind of nature, which may arise or may hereafter arise from my participation in this Activity. I understand this Release discharges the Wabeno Public Library from any liability or claim that I may have against the Wabeno Public Library with respect to bodily injury, personal injury, illness, death, property loss, or property damage that may result from my assignments with the Wabeno Public Library. I also understand that the Wabeno Public Library does not assume any liability for or obligation to provide financial assistance or other assistance, including but not limited to medical, health, or disability insurance in the event of injury or illness.</w:t>
      </w:r>
    </w:p>
    <w:p w14:paraId="50D6268B" w14:textId="5C190990" w:rsidR="00EA48E8" w:rsidRDefault="00EA48E8" w:rsidP="00EA48E8">
      <w:pPr>
        <w:pStyle w:val="Heading2"/>
        <w:numPr>
          <w:ilvl w:val="0"/>
          <w:numId w:val="24"/>
        </w:numPr>
      </w:pPr>
      <w:r>
        <w:t>I am voluntarily providing service to the Wabeno Public Library, without pressure and/or coercion. I agree that I am performing this service for educational, civic, charitable, or humanitarian reasons. I am providing service without expectation of payment or reimbursement. I understand that the work I perform will in no way be construed as an obligation to provide me with future paid employment, either permanent or temporary. I further understand that I am not covered by the Wabeno Public Library’s insurance including but not limited to medical, health, property, liability insurance, and workers’ compensation benefits. I agree that my Assignment at the Wabeno Public Library may be terminated at any time by the Wabeno Public Library or by me.</w:t>
      </w:r>
    </w:p>
    <w:p w14:paraId="168321D7" w14:textId="65E3C2E6" w:rsidR="00EA48E8" w:rsidRDefault="00EA48E8" w:rsidP="00EA48E8">
      <w:pPr>
        <w:pStyle w:val="Heading2"/>
        <w:numPr>
          <w:ilvl w:val="0"/>
          <w:numId w:val="24"/>
        </w:numPr>
      </w:pPr>
      <w:r>
        <w:t xml:space="preserve">I </w:t>
      </w:r>
      <w:r w:rsidR="00462513">
        <w:t>hereby give the Wabeno Public Library permission to use their best judgment in obtaining medical service for me to render medical treatment for a medical emergency injury and/or illness. I permit the Wabeno Public Library to contact the following person(s) as emergency contacts:</w:t>
      </w:r>
    </w:p>
    <w:tbl>
      <w:tblPr>
        <w:tblStyle w:val="TableGrid"/>
        <w:tblW w:w="0" w:type="auto"/>
        <w:tblLook w:val="04A0" w:firstRow="1" w:lastRow="0" w:firstColumn="1" w:lastColumn="0" w:noHBand="0" w:noVBand="1"/>
      </w:tblPr>
      <w:tblGrid>
        <w:gridCol w:w="895"/>
        <w:gridCol w:w="3779"/>
        <w:gridCol w:w="1711"/>
        <w:gridCol w:w="2965"/>
      </w:tblGrid>
      <w:tr w:rsidR="00462513" w14:paraId="16EAA53F" w14:textId="77777777" w:rsidTr="00462513">
        <w:tc>
          <w:tcPr>
            <w:tcW w:w="895" w:type="dxa"/>
            <w:tcBorders>
              <w:top w:val="nil"/>
              <w:left w:val="nil"/>
              <w:bottom w:val="nil"/>
              <w:right w:val="nil"/>
            </w:tcBorders>
          </w:tcPr>
          <w:p w14:paraId="06EB1CB2" w14:textId="3E251C9A" w:rsidR="00462513" w:rsidRDefault="00462513" w:rsidP="00462513">
            <w:pPr>
              <w:pStyle w:val="Heading2"/>
            </w:pPr>
            <w:r>
              <w:t>Name</w:t>
            </w:r>
          </w:p>
        </w:tc>
        <w:tc>
          <w:tcPr>
            <w:tcW w:w="3779" w:type="dxa"/>
            <w:tcBorders>
              <w:top w:val="nil"/>
              <w:left w:val="nil"/>
              <w:right w:val="nil"/>
            </w:tcBorders>
          </w:tcPr>
          <w:p w14:paraId="04B8851A" w14:textId="77777777" w:rsidR="00462513" w:rsidRDefault="00462513" w:rsidP="00462513">
            <w:pPr>
              <w:pStyle w:val="Heading2"/>
            </w:pPr>
          </w:p>
        </w:tc>
        <w:tc>
          <w:tcPr>
            <w:tcW w:w="1711" w:type="dxa"/>
            <w:tcBorders>
              <w:top w:val="nil"/>
              <w:left w:val="nil"/>
              <w:bottom w:val="nil"/>
              <w:right w:val="nil"/>
            </w:tcBorders>
          </w:tcPr>
          <w:p w14:paraId="35D6DEE8" w14:textId="3C64237C" w:rsidR="00462513" w:rsidRDefault="00462513" w:rsidP="00462513">
            <w:pPr>
              <w:pStyle w:val="Heading2"/>
            </w:pPr>
            <w:r>
              <w:t>Phone Number</w:t>
            </w:r>
          </w:p>
        </w:tc>
        <w:tc>
          <w:tcPr>
            <w:tcW w:w="2965" w:type="dxa"/>
            <w:tcBorders>
              <w:top w:val="nil"/>
              <w:left w:val="nil"/>
              <w:right w:val="nil"/>
            </w:tcBorders>
          </w:tcPr>
          <w:p w14:paraId="0F32476C" w14:textId="77777777" w:rsidR="00462513" w:rsidRDefault="00462513" w:rsidP="00462513">
            <w:pPr>
              <w:pStyle w:val="Heading2"/>
            </w:pPr>
          </w:p>
        </w:tc>
      </w:tr>
      <w:tr w:rsidR="00462513" w14:paraId="16D0DF33" w14:textId="77777777" w:rsidTr="00462513">
        <w:tc>
          <w:tcPr>
            <w:tcW w:w="895" w:type="dxa"/>
            <w:tcBorders>
              <w:top w:val="nil"/>
              <w:left w:val="nil"/>
              <w:bottom w:val="nil"/>
              <w:right w:val="nil"/>
            </w:tcBorders>
          </w:tcPr>
          <w:p w14:paraId="315E8768" w14:textId="77777777" w:rsidR="00462513" w:rsidRDefault="00462513" w:rsidP="00462513">
            <w:pPr>
              <w:pStyle w:val="Heading2"/>
            </w:pPr>
          </w:p>
        </w:tc>
        <w:tc>
          <w:tcPr>
            <w:tcW w:w="3779" w:type="dxa"/>
            <w:tcBorders>
              <w:left w:val="nil"/>
              <w:bottom w:val="nil"/>
              <w:right w:val="nil"/>
            </w:tcBorders>
          </w:tcPr>
          <w:p w14:paraId="127D6558" w14:textId="77777777" w:rsidR="00462513" w:rsidRDefault="00462513" w:rsidP="00462513">
            <w:pPr>
              <w:pStyle w:val="Heading2"/>
            </w:pPr>
          </w:p>
        </w:tc>
        <w:tc>
          <w:tcPr>
            <w:tcW w:w="1711" w:type="dxa"/>
            <w:tcBorders>
              <w:top w:val="nil"/>
              <w:left w:val="nil"/>
              <w:bottom w:val="nil"/>
              <w:right w:val="nil"/>
            </w:tcBorders>
          </w:tcPr>
          <w:p w14:paraId="6FA59C29" w14:textId="77777777" w:rsidR="00462513" w:rsidRDefault="00462513" w:rsidP="00462513">
            <w:pPr>
              <w:pStyle w:val="Heading2"/>
            </w:pPr>
          </w:p>
        </w:tc>
        <w:tc>
          <w:tcPr>
            <w:tcW w:w="2965" w:type="dxa"/>
            <w:tcBorders>
              <w:left w:val="nil"/>
              <w:bottom w:val="nil"/>
              <w:right w:val="nil"/>
            </w:tcBorders>
          </w:tcPr>
          <w:p w14:paraId="3F64BDC4" w14:textId="77777777" w:rsidR="00462513" w:rsidRDefault="00462513" w:rsidP="00462513">
            <w:pPr>
              <w:pStyle w:val="Heading2"/>
            </w:pPr>
          </w:p>
        </w:tc>
      </w:tr>
      <w:tr w:rsidR="00462513" w14:paraId="3EC0E612" w14:textId="77777777" w:rsidTr="00462513">
        <w:tc>
          <w:tcPr>
            <w:tcW w:w="895" w:type="dxa"/>
            <w:tcBorders>
              <w:top w:val="nil"/>
              <w:left w:val="nil"/>
              <w:bottom w:val="nil"/>
              <w:right w:val="nil"/>
            </w:tcBorders>
          </w:tcPr>
          <w:p w14:paraId="42D21F67" w14:textId="4AF38687" w:rsidR="00462513" w:rsidRDefault="00462513" w:rsidP="00462513">
            <w:pPr>
              <w:pStyle w:val="Heading2"/>
            </w:pPr>
            <w:r>
              <w:t>Name</w:t>
            </w:r>
          </w:p>
        </w:tc>
        <w:tc>
          <w:tcPr>
            <w:tcW w:w="3779" w:type="dxa"/>
            <w:tcBorders>
              <w:top w:val="nil"/>
              <w:left w:val="nil"/>
              <w:right w:val="nil"/>
            </w:tcBorders>
          </w:tcPr>
          <w:p w14:paraId="120B9121" w14:textId="77777777" w:rsidR="00462513" w:rsidRDefault="00462513" w:rsidP="00462513">
            <w:pPr>
              <w:pStyle w:val="Heading2"/>
            </w:pPr>
          </w:p>
        </w:tc>
        <w:tc>
          <w:tcPr>
            <w:tcW w:w="1711" w:type="dxa"/>
            <w:tcBorders>
              <w:top w:val="nil"/>
              <w:left w:val="nil"/>
              <w:bottom w:val="nil"/>
              <w:right w:val="nil"/>
            </w:tcBorders>
          </w:tcPr>
          <w:p w14:paraId="60CB693E" w14:textId="55C533BC" w:rsidR="00462513" w:rsidRDefault="00462513" w:rsidP="00462513">
            <w:pPr>
              <w:pStyle w:val="Heading2"/>
            </w:pPr>
            <w:r>
              <w:t>Phone Number</w:t>
            </w:r>
          </w:p>
        </w:tc>
        <w:tc>
          <w:tcPr>
            <w:tcW w:w="2965" w:type="dxa"/>
            <w:tcBorders>
              <w:top w:val="nil"/>
              <w:left w:val="nil"/>
              <w:right w:val="nil"/>
            </w:tcBorders>
          </w:tcPr>
          <w:p w14:paraId="76914996" w14:textId="77777777" w:rsidR="00462513" w:rsidRDefault="00462513" w:rsidP="00462513">
            <w:pPr>
              <w:pStyle w:val="Heading2"/>
            </w:pPr>
          </w:p>
        </w:tc>
      </w:tr>
    </w:tbl>
    <w:p w14:paraId="6BC253AB" w14:textId="77777777" w:rsidR="00462513" w:rsidRPr="00F14B45" w:rsidRDefault="00462513" w:rsidP="00462513">
      <w:pPr>
        <w:pStyle w:val="Heading2"/>
        <w:rPr>
          <w:sz w:val="6"/>
          <w:szCs w:val="14"/>
        </w:rPr>
      </w:pPr>
    </w:p>
    <w:p w14:paraId="673CDDE5" w14:textId="5C178ADD" w:rsidR="00462513" w:rsidRDefault="00462513" w:rsidP="00462513">
      <w:pPr>
        <w:pStyle w:val="Heading2"/>
      </w:pPr>
      <w:r>
        <w:t xml:space="preserve">By </w:t>
      </w:r>
      <w:r w:rsidR="00F14B45">
        <w:t>initialing</w:t>
      </w:r>
      <w:r>
        <w:t xml:space="preserve"> this agreement, I agree to be photographed, videotaped, and/or recorded while volunteering with the Wabeno Public Library. I understand that this media, in whole or in part, may be used for the Wabeno Public Library website (wabenopl.org), social media, grant proposals, and other promotional materials to support the Wabeno Public Library and its programs. If I no longer want my photos and/or story to be used, I agree to contact the Wabeno Public Library director at </w:t>
      </w:r>
      <w:hyperlink r:id="rId11" w:history="1">
        <w:r w:rsidRPr="007D5D2F">
          <w:rPr>
            <w:rStyle w:val="Hyperlink"/>
          </w:rPr>
          <w:t>director@wabeno.lib.wi.us</w:t>
        </w:r>
      </w:hyperlink>
      <w:r>
        <w:t xml:space="preserve"> or 715-850-3044. </w:t>
      </w:r>
    </w:p>
    <w:tbl>
      <w:tblPr>
        <w:tblStyle w:val="TableGrid"/>
        <w:tblW w:w="0" w:type="auto"/>
        <w:tblLook w:val="04A0" w:firstRow="1" w:lastRow="0" w:firstColumn="1" w:lastColumn="0" w:noHBand="0" w:noVBand="1"/>
      </w:tblPr>
      <w:tblGrid>
        <w:gridCol w:w="1975"/>
        <w:gridCol w:w="7375"/>
      </w:tblGrid>
      <w:tr w:rsidR="00C52390" w14:paraId="37432729" w14:textId="77777777" w:rsidTr="00041B40">
        <w:tc>
          <w:tcPr>
            <w:tcW w:w="1975" w:type="dxa"/>
            <w:tcBorders>
              <w:top w:val="nil"/>
              <w:left w:val="nil"/>
              <w:bottom w:val="nil"/>
              <w:right w:val="nil"/>
            </w:tcBorders>
          </w:tcPr>
          <w:p w14:paraId="75A5C080" w14:textId="77777777" w:rsidR="00C52390" w:rsidRPr="009137C0" w:rsidRDefault="00C52390" w:rsidP="00041B40">
            <w:pPr>
              <w:jc w:val="right"/>
              <w:rPr>
                <w:b/>
                <w:bCs/>
                <w:szCs w:val="20"/>
              </w:rPr>
            </w:pPr>
            <w:r>
              <w:rPr>
                <w:b/>
                <w:bCs/>
                <w:szCs w:val="20"/>
              </w:rPr>
              <w:t>Initials</w:t>
            </w:r>
          </w:p>
        </w:tc>
        <w:tc>
          <w:tcPr>
            <w:tcW w:w="7375" w:type="dxa"/>
            <w:tcBorders>
              <w:top w:val="nil"/>
              <w:left w:val="nil"/>
              <w:right w:val="nil"/>
            </w:tcBorders>
          </w:tcPr>
          <w:p w14:paraId="72D6D8AC" w14:textId="77777777" w:rsidR="00C52390" w:rsidRDefault="00C52390" w:rsidP="00041B40">
            <w:pPr>
              <w:rPr>
                <w:szCs w:val="20"/>
              </w:rPr>
            </w:pPr>
          </w:p>
        </w:tc>
      </w:tr>
    </w:tbl>
    <w:p w14:paraId="0031982F" w14:textId="77777777" w:rsidR="00C52390" w:rsidRPr="00F14B45" w:rsidRDefault="00C52390" w:rsidP="000E69D4">
      <w:pPr>
        <w:rPr>
          <w:sz w:val="2"/>
          <w:szCs w:val="2"/>
        </w:rPr>
      </w:pPr>
    </w:p>
    <w:tbl>
      <w:tblPr>
        <w:tblpPr w:leftFromText="180" w:rightFromText="180" w:vertAnchor="text" w:horzAnchor="margin" w:tblpY="76"/>
        <w:tblW w:w="9360" w:type="dxa"/>
        <w:tblLook w:val="0600" w:firstRow="0" w:lastRow="0" w:firstColumn="0" w:lastColumn="0" w:noHBand="1" w:noVBand="1"/>
      </w:tblPr>
      <w:tblGrid>
        <w:gridCol w:w="3600"/>
        <w:gridCol w:w="5760"/>
      </w:tblGrid>
      <w:tr w:rsidR="00C52390" w:rsidRPr="00D779C4" w14:paraId="75E76F56" w14:textId="77777777" w:rsidTr="00041B40">
        <w:trPr>
          <w:trHeight w:val="453"/>
        </w:trPr>
        <w:tc>
          <w:tcPr>
            <w:tcW w:w="9360" w:type="dxa"/>
            <w:gridSpan w:val="2"/>
            <w:shd w:val="clear" w:color="auto" w:fill="FC814A"/>
            <w:vAlign w:val="center"/>
          </w:tcPr>
          <w:p w14:paraId="7AAA64BC" w14:textId="15B4F2F4" w:rsidR="00C52390" w:rsidRPr="00D779C4" w:rsidRDefault="00F14B45" w:rsidP="00041B40">
            <w:pPr>
              <w:pStyle w:val="Heading2"/>
              <w:jc w:val="center"/>
              <w:rPr>
                <w:b/>
                <w:bCs w:val="0"/>
                <w:color w:val="auto"/>
                <w:sz w:val="28"/>
                <w:szCs w:val="28"/>
              </w:rPr>
            </w:pPr>
            <w:r>
              <w:rPr>
                <w:b/>
                <w:bCs w:val="0"/>
                <w:color w:val="auto"/>
                <w:sz w:val="28"/>
                <w:szCs w:val="28"/>
              </w:rPr>
              <w:t xml:space="preserve">I certify that I have read and Understand the </w:t>
            </w:r>
            <w:proofErr w:type="gramStart"/>
            <w:r>
              <w:rPr>
                <w:b/>
                <w:bCs w:val="0"/>
                <w:color w:val="auto"/>
                <w:sz w:val="28"/>
                <w:szCs w:val="28"/>
              </w:rPr>
              <w:t>above</w:t>
            </w:r>
            <w:proofErr w:type="gramEnd"/>
            <w:r>
              <w:rPr>
                <w:b/>
                <w:bCs w:val="0"/>
                <w:color w:val="auto"/>
                <w:sz w:val="28"/>
                <w:szCs w:val="28"/>
              </w:rPr>
              <w:t xml:space="preserve"> Terms and Conditions and Release.</w:t>
            </w:r>
          </w:p>
        </w:tc>
      </w:tr>
      <w:tr w:rsidR="00C52390" w14:paraId="501F4BBB" w14:textId="77777777" w:rsidTr="006E4BE9">
        <w:trPr>
          <w:trHeight w:val="288"/>
        </w:trPr>
        <w:tc>
          <w:tcPr>
            <w:tcW w:w="3600" w:type="dxa"/>
            <w:vAlign w:val="bottom"/>
          </w:tcPr>
          <w:p w14:paraId="4AA73DF0" w14:textId="23BFD919" w:rsidR="00C52390" w:rsidRPr="004558C7" w:rsidRDefault="00C52390" w:rsidP="006E4BE9">
            <w:pPr>
              <w:pStyle w:val="Heading1"/>
              <w:jc w:val="right"/>
              <w:rPr>
                <w:color w:val="00224F"/>
              </w:rPr>
            </w:pPr>
            <w:r>
              <w:rPr>
                <w:bCs/>
                <w:color w:val="00224F"/>
              </w:rPr>
              <w:t>Participant Signature</w:t>
            </w:r>
          </w:p>
        </w:tc>
        <w:tc>
          <w:tcPr>
            <w:tcW w:w="5760" w:type="dxa"/>
            <w:tcBorders>
              <w:bottom w:val="single" w:sz="4" w:space="0" w:color="auto"/>
            </w:tcBorders>
            <w:vAlign w:val="bottom"/>
          </w:tcPr>
          <w:p w14:paraId="0CFFF83B" w14:textId="77777777" w:rsidR="00C52390" w:rsidRDefault="00C52390" w:rsidP="00041B40">
            <w:pPr>
              <w:pStyle w:val="Heading2"/>
            </w:pPr>
          </w:p>
        </w:tc>
      </w:tr>
      <w:tr w:rsidR="00F14B45" w14:paraId="76430BC6" w14:textId="77777777" w:rsidTr="006E4BE9">
        <w:trPr>
          <w:trHeight w:val="288"/>
        </w:trPr>
        <w:tc>
          <w:tcPr>
            <w:tcW w:w="3600" w:type="dxa"/>
            <w:vAlign w:val="bottom"/>
          </w:tcPr>
          <w:p w14:paraId="77BB5A75" w14:textId="3B142BB6" w:rsidR="00F14B45" w:rsidRDefault="00F14B45" w:rsidP="006E4BE9">
            <w:pPr>
              <w:pStyle w:val="Heading1"/>
              <w:jc w:val="right"/>
              <w:rPr>
                <w:bCs/>
                <w:color w:val="00224F"/>
              </w:rPr>
            </w:pPr>
            <w:r>
              <w:rPr>
                <w:bCs/>
                <w:color w:val="00224F"/>
              </w:rPr>
              <w:t>Date</w:t>
            </w:r>
          </w:p>
        </w:tc>
        <w:tc>
          <w:tcPr>
            <w:tcW w:w="5760" w:type="dxa"/>
            <w:tcBorders>
              <w:top w:val="single" w:sz="4" w:space="0" w:color="auto"/>
              <w:bottom w:val="single" w:sz="4" w:space="0" w:color="auto"/>
            </w:tcBorders>
            <w:vAlign w:val="bottom"/>
          </w:tcPr>
          <w:p w14:paraId="698A35E9" w14:textId="77777777" w:rsidR="00F14B45" w:rsidRDefault="00F14B45" w:rsidP="00041B40">
            <w:pPr>
              <w:pStyle w:val="Heading2"/>
            </w:pPr>
          </w:p>
        </w:tc>
      </w:tr>
      <w:tr w:rsidR="00C52390" w14:paraId="12B65FAF" w14:textId="77777777" w:rsidTr="006E4BE9">
        <w:trPr>
          <w:trHeight w:val="519"/>
        </w:trPr>
        <w:tc>
          <w:tcPr>
            <w:tcW w:w="3600" w:type="dxa"/>
            <w:vAlign w:val="bottom"/>
          </w:tcPr>
          <w:p w14:paraId="5BA91F39" w14:textId="5B55CA13" w:rsidR="00C52390" w:rsidRPr="004558C7" w:rsidRDefault="00C52390" w:rsidP="006E4BE9">
            <w:pPr>
              <w:pStyle w:val="Heading1"/>
              <w:jc w:val="right"/>
              <w:rPr>
                <w:color w:val="00224F"/>
              </w:rPr>
            </w:pPr>
            <w:r>
              <w:rPr>
                <w:color w:val="00224F"/>
              </w:rPr>
              <w:t>Parent/Guardian Signature (if participant is under 16)</w:t>
            </w:r>
          </w:p>
        </w:tc>
        <w:tc>
          <w:tcPr>
            <w:tcW w:w="5760" w:type="dxa"/>
            <w:tcBorders>
              <w:top w:val="single" w:sz="4" w:space="0" w:color="auto"/>
              <w:bottom w:val="single" w:sz="4" w:space="0" w:color="auto"/>
            </w:tcBorders>
            <w:vAlign w:val="bottom"/>
          </w:tcPr>
          <w:p w14:paraId="021FA2D4" w14:textId="77777777" w:rsidR="00C52390" w:rsidRDefault="00C52390" w:rsidP="00041B40">
            <w:pPr>
              <w:pStyle w:val="Heading2"/>
            </w:pPr>
          </w:p>
        </w:tc>
      </w:tr>
      <w:tr w:rsidR="00F14B45" w14:paraId="0E4CEB87" w14:textId="77777777" w:rsidTr="006E4BE9">
        <w:trPr>
          <w:trHeight w:val="288"/>
        </w:trPr>
        <w:tc>
          <w:tcPr>
            <w:tcW w:w="3600" w:type="dxa"/>
            <w:vAlign w:val="bottom"/>
          </w:tcPr>
          <w:p w14:paraId="765891D2" w14:textId="5823368D" w:rsidR="00F14B45" w:rsidRDefault="00F14B45" w:rsidP="006E4BE9">
            <w:pPr>
              <w:pStyle w:val="Heading1"/>
              <w:jc w:val="right"/>
              <w:rPr>
                <w:color w:val="00224F"/>
              </w:rPr>
            </w:pPr>
            <w:r>
              <w:rPr>
                <w:color w:val="00224F"/>
              </w:rPr>
              <w:t>Date</w:t>
            </w:r>
          </w:p>
        </w:tc>
        <w:tc>
          <w:tcPr>
            <w:tcW w:w="5760" w:type="dxa"/>
            <w:tcBorders>
              <w:top w:val="single" w:sz="4" w:space="0" w:color="auto"/>
              <w:bottom w:val="single" w:sz="4" w:space="0" w:color="auto"/>
            </w:tcBorders>
            <w:vAlign w:val="bottom"/>
          </w:tcPr>
          <w:p w14:paraId="3EDF0EF0" w14:textId="77777777" w:rsidR="00F14B45" w:rsidRDefault="00F14B45" w:rsidP="00041B40">
            <w:pPr>
              <w:pStyle w:val="Heading2"/>
            </w:pPr>
          </w:p>
        </w:tc>
      </w:tr>
    </w:tbl>
    <w:p w14:paraId="5CE1F6E9" w14:textId="51DDB343" w:rsidR="00481081" w:rsidRPr="00F14B45" w:rsidRDefault="00481081" w:rsidP="000E69D4">
      <w:pPr>
        <w:rPr>
          <w:sz w:val="8"/>
          <w:szCs w:val="8"/>
        </w:rPr>
      </w:pPr>
    </w:p>
    <w:tbl>
      <w:tblPr>
        <w:tblpPr w:leftFromText="180" w:rightFromText="180" w:vertAnchor="text" w:horzAnchor="margin" w:tblpY="76"/>
        <w:tblW w:w="9360" w:type="dxa"/>
        <w:tblLook w:val="0600" w:firstRow="0" w:lastRow="0" w:firstColumn="0" w:lastColumn="0" w:noHBand="1" w:noVBand="1"/>
      </w:tblPr>
      <w:tblGrid>
        <w:gridCol w:w="1935"/>
        <w:gridCol w:w="1940"/>
        <w:gridCol w:w="1293"/>
        <w:gridCol w:w="1571"/>
        <w:gridCol w:w="831"/>
        <w:gridCol w:w="1790"/>
      </w:tblGrid>
      <w:tr w:rsidR="00481081" w14:paraId="29A4CA55" w14:textId="77777777" w:rsidTr="00481081">
        <w:trPr>
          <w:trHeight w:val="453"/>
        </w:trPr>
        <w:tc>
          <w:tcPr>
            <w:tcW w:w="9360" w:type="dxa"/>
            <w:gridSpan w:val="6"/>
            <w:shd w:val="clear" w:color="auto" w:fill="FC814A"/>
            <w:vAlign w:val="center"/>
          </w:tcPr>
          <w:p w14:paraId="449F2D97" w14:textId="77777777" w:rsidR="00481081" w:rsidRPr="00D779C4" w:rsidRDefault="00481081" w:rsidP="00481081">
            <w:pPr>
              <w:pStyle w:val="Heading2"/>
              <w:jc w:val="center"/>
              <w:rPr>
                <w:b/>
                <w:bCs w:val="0"/>
                <w:color w:val="auto"/>
                <w:sz w:val="28"/>
                <w:szCs w:val="28"/>
              </w:rPr>
            </w:pPr>
            <w:bookmarkStart w:id="0" w:name="_Hlk189137482"/>
            <w:bookmarkStart w:id="1" w:name="_Hlk189143632"/>
            <w:r w:rsidRPr="00D779C4">
              <w:rPr>
                <w:b/>
                <w:bCs w:val="0"/>
                <w:color w:val="auto"/>
                <w:sz w:val="28"/>
                <w:szCs w:val="28"/>
              </w:rPr>
              <w:t>LIBRARY USE ONLY</w:t>
            </w:r>
          </w:p>
        </w:tc>
      </w:tr>
      <w:tr w:rsidR="00481081" w14:paraId="5622099E" w14:textId="77777777" w:rsidTr="006E4BE9">
        <w:trPr>
          <w:trHeight w:val="288"/>
        </w:trPr>
        <w:tc>
          <w:tcPr>
            <w:tcW w:w="1935" w:type="dxa"/>
            <w:vAlign w:val="bottom"/>
          </w:tcPr>
          <w:p w14:paraId="31F2D581" w14:textId="77777777" w:rsidR="00481081" w:rsidRPr="004558C7" w:rsidRDefault="00481081" w:rsidP="00481081">
            <w:pPr>
              <w:pStyle w:val="Heading1"/>
              <w:rPr>
                <w:color w:val="00224F"/>
              </w:rPr>
            </w:pPr>
            <w:r w:rsidRPr="004558C7">
              <w:rPr>
                <w:bCs/>
                <w:color w:val="00224F"/>
              </w:rPr>
              <w:t>Application Date</w:t>
            </w:r>
          </w:p>
        </w:tc>
        <w:tc>
          <w:tcPr>
            <w:tcW w:w="1940" w:type="dxa"/>
            <w:tcBorders>
              <w:bottom w:val="single" w:sz="4" w:space="0" w:color="auto"/>
            </w:tcBorders>
            <w:vAlign w:val="bottom"/>
          </w:tcPr>
          <w:p w14:paraId="4BF5794C" w14:textId="77777777" w:rsidR="00481081" w:rsidRDefault="00481081" w:rsidP="00481081">
            <w:pPr>
              <w:pStyle w:val="Heading2"/>
            </w:pPr>
          </w:p>
        </w:tc>
        <w:tc>
          <w:tcPr>
            <w:tcW w:w="1293" w:type="dxa"/>
            <w:vAlign w:val="bottom"/>
          </w:tcPr>
          <w:p w14:paraId="233B44BC" w14:textId="77777777" w:rsidR="00481081" w:rsidRPr="00C5474C" w:rsidRDefault="00481081" w:rsidP="00481081">
            <w:pPr>
              <w:pStyle w:val="Heading1"/>
              <w:jc w:val="right"/>
            </w:pPr>
            <w:r w:rsidRPr="004558C7">
              <w:rPr>
                <w:color w:val="00224F"/>
              </w:rPr>
              <w:t xml:space="preserve">Start </w:t>
            </w:r>
          </w:p>
        </w:tc>
        <w:tc>
          <w:tcPr>
            <w:tcW w:w="1571" w:type="dxa"/>
            <w:tcBorders>
              <w:bottom w:val="single" w:sz="4" w:space="0" w:color="auto"/>
            </w:tcBorders>
            <w:vAlign w:val="bottom"/>
          </w:tcPr>
          <w:p w14:paraId="33C897E5" w14:textId="77777777" w:rsidR="00481081" w:rsidRDefault="00481081" w:rsidP="00481081">
            <w:pPr>
              <w:pStyle w:val="Heading2"/>
            </w:pPr>
          </w:p>
        </w:tc>
        <w:tc>
          <w:tcPr>
            <w:tcW w:w="831" w:type="dxa"/>
            <w:vAlign w:val="bottom"/>
          </w:tcPr>
          <w:p w14:paraId="3177FD7D" w14:textId="77777777" w:rsidR="00481081" w:rsidRPr="00C5474C" w:rsidRDefault="00481081" w:rsidP="00481081">
            <w:pPr>
              <w:pStyle w:val="Heading1"/>
              <w:jc w:val="right"/>
            </w:pPr>
            <w:r w:rsidRPr="004558C7">
              <w:rPr>
                <w:color w:val="00224F"/>
              </w:rPr>
              <w:t xml:space="preserve">End </w:t>
            </w:r>
          </w:p>
        </w:tc>
        <w:tc>
          <w:tcPr>
            <w:tcW w:w="1790" w:type="dxa"/>
            <w:tcBorders>
              <w:bottom w:val="single" w:sz="4" w:space="0" w:color="auto"/>
            </w:tcBorders>
            <w:vAlign w:val="bottom"/>
          </w:tcPr>
          <w:p w14:paraId="63448152" w14:textId="77777777" w:rsidR="00481081" w:rsidRDefault="00481081" w:rsidP="00481081">
            <w:pPr>
              <w:pStyle w:val="Heading2"/>
            </w:pPr>
          </w:p>
        </w:tc>
      </w:tr>
      <w:bookmarkEnd w:id="0"/>
      <w:tr w:rsidR="00481081" w14:paraId="31CD9F27" w14:textId="77777777" w:rsidTr="006E4BE9">
        <w:trPr>
          <w:trHeight w:val="288"/>
        </w:trPr>
        <w:tc>
          <w:tcPr>
            <w:tcW w:w="1935" w:type="dxa"/>
            <w:vAlign w:val="bottom"/>
          </w:tcPr>
          <w:p w14:paraId="72D7E2A3" w14:textId="77777777" w:rsidR="00481081" w:rsidRPr="004558C7" w:rsidRDefault="00481081" w:rsidP="00481081">
            <w:pPr>
              <w:pStyle w:val="Heading1"/>
              <w:rPr>
                <w:color w:val="00224F"/>
              </w:rPr>
            </w:pPr>
            <w:r w:rsidRPr="004558C7">
              <w:rPr>
                <w:color w:val="00224F"/>
              </w:rPr>
              <w:t>Director Initial</w:t>
            </w:r>
          </w:p>
        </w:tc>
        <w:tc>
          <w:tcPr>
            <w:tcW w:w="7425" w:type="dxa"/>
            <w:gridSpan w:val="5"/>
            <w:tcBorders>
              <w:bottom w:val="single" w:sz="4" w:space="0" w:color="auto"/>
            </w:tcBorders>
            <w:vAlign w:val="bottom"/>
          </w:tcPr>
          <w:p w14:paraId="5F1E8B29" w14:textId="77777777" w:rsidR="00481081" w:rsidRDefault="00481081" w:rsidP="00481081">
            <w:pPr>
              <w:pStyle w:val="Heading2"/>
            </w:pPr>
          </w:p>
        </w:tc>
      </w:tr>
      <w:bookmarkEnd w:id="1"/>
    </w:tbl>
    <w:p w14:paraId="5516D5D4" w14:textId="77777777" w:rsidR="00481081" w:rsidRPr="00F14B45" w:rsidRDefault="00481081" w:rsidP="00F14B45">
      <w:pPr>
        <w:rPr>
          <w:sz w:val="4"/>
          <w:szCs w:val="10"/>
        </w:rPr>
      </w:pPr>
    </w:p>
    <w:sectPr w:rsidR="00481081" w:rsidRPr="00F14B45" w:rsidSect="0025427C">
      <w:pgSz w:w="12240" w:h="15840"/>
      <w:pgMar w:top="720" w:right="1440" w:bottom="810" w:left="144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92A6D" w14:textId="77777777" w:rsidR="00DC6F83" w:rsidRDefault="00DC6F83" w:rsidP="00650259">
      <w:r>
        <w:separator/>
      </w:r>
    </w:p>
  </w:endnote>
  <w:endnote w:type="continuationSeparator" w:id="0">
    <w:p w14:paraId="18960EF0" w14:textId="77777777" w:rsidR="00DC6F83" w:rsidRDefault="00DC6F83" w:rsidP="0065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65D945-56FB-459B-B766-0A3EEE43510D}"/>
    <w:embedBold r:id="rId2" w:fontKey="{B85FE84B-DCDD-4673-BB1C-FB90FEF307D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9B23C8B-25D8-4BB8-9D8B-63C32E55A99C}"/>
  </w:font>
  <w:font w:name="Century Gothic">
    <w:panose1 w:val="020B0502020202020204"/>
    <w:charset w:val="00"/>
    <w:family w:val="swiss"/>
    <w:pitch w:val="variable"/>
    <w:sig w:usb0="00000287" w:usb1="00000000" w:usb2="00000000" w:usb3="00000000" w:csb0="0000009F" w:csb1="00000000"/>
    <w:embedRegular r:id="rId4" w:fontKey="{CDDABA4D-6D44-4FC1-BEE7-F193F94B46C5}"/>
    <w:embedBold r:id="rId5" w:fontKey="{E1933BFA-A8F3-4CDD-8D2F-6F9386F9C645}"/>
    <w:embedItalic r:id="rId6" w:fontKey="{4E78CF1E-F9D9-4226-977F-E35A1096FEF4}"/>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1EB50E6D-3CE6-4890-B7DF-CEE97CE06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D84FD" w14:textId="77777777" w:rsidR="00DC6F83" w:rsidRDefault="00DC6F83" w:rsidP="00650259">
      <w:r>
        <w:separator/>
      </w:r>
    </w:p>
  </w:footnote>
  <w:footnote w:type="continuationSeparator" w:id="0">
    <w:p w14:paraId="33D602E7" w14:textId="77777777" w:rsidR="00DC6F83" w:rsidRDefault="00DC6F83" w:rsidP="006502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32157AA"/>
    <w:multiLevelType w:val="hybridMultilevel"/>
    <w:tmpl w:val="3FC4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2F9F2601"/>
    <w:multiLevelType w:val="hybridMultilevel"/>
    <w:tmpl w:val="AA145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8825258">
    <w:abstractNumId w:val="13"/>
  </w:num>
  <w:num w:numId="2" w16cid:durableId="1196230880">
    <w:abstractNumId w:val="9"/>
  </w:num>
  <w:num w:numId="3" w16cid:durableId="334235312">
    <w:abstractNumId w:val="17"/>
  </w:num>
  <w:num w:numId="4" w16cid:durableId="502668498">
    <w:abstractNumId w:val="14"/>
  </w:num>
  <w:num w:numId="5" w16cid:durableId="1010453739">
    <w:abstractNumId w:val="15"/>
  </w:num>
  <w:num w:numId="6" w16cid:durableId="1593120543">
    <w:abstractNumId w:val="21"/>
  </w:num>
  <w:num w:numId="7" w16cid:durableId="315837915">
    <w:abstractNumId w:val="8"/>
  </w:num>
  <w:num w:numId="8" w16cid:durableId="222253303">
    <w:abstractNumId w:val="12"/>
  </w:num>
  <w:num w:numId="9" w16cid:durableId="2118403558">
    <w:abstractNumId w:val="19"/>
  </w:num>
  <w:num w:numId="10" w16cid:durableId="1396662346">
    <w:abstractNumId w:val="1"/>
  </w:num>
  <w:num w:numId="11" w16cid:durableId="17896139">
    <w:abstractNumId w:val="6"/>
  </w:num>
  <w:num w:numId="12" w16cid:durableId="825511518">
    <w:abstractNumId w:val="0"/>
  </w:num>
  <w:num w:numId="13" w16cid:durableId="437413657">
    <w:abstractNumId w:val="2"/>
  </w:num>
  <w:num w:numId="14" w16cid:durableId="1963685626">
    <w:abstractNumId w:val="11"/>
  </w:num>
  <w:num w:numId="15" w16cid:durableId="261039089">
    <w:abstractNumId w:val="10"/>
  </w:num>
  <w:num w:numId="16" w16cid:durableId="56365314">
    <w:abstractNumId w:val="18"/>
  </w:num>
  <w:num w:numId="17" w16cid:durableId="1035235784">
    <w:abstractNumId w:val="3"/>
  </w:num>
  <w:num w:numId="18" w16cid:durableId="490878030">
    <w:abstractNumId w:val="23"/>
  </w:num>
  <w:num w:numId="19" w16cid:durableId="66922036">
    <w:abstractNumId w:val="20"/>
  </w:num>
  <w:num w:numId="20" w16cid:durableId="1442382106">
    <w:abstractNumId w:val="16"/>
  </w:num>
  <w:num w:numId="21" w16cid:durableId="457382296">
    <w:abstractNumId w:val="22"/>
  </w:num>
  <w:num w:numId="22" w16cid:durableId="1308625264">
    <w:abstractNumId w:val="5"/>
  </w:num>
  <w:num w:numId="23" w16cid:durableId="2109766876">
    <w:abstractNumId w:val="7"/>
  </w:num>
  <w:num w:numId="24" w16cid:durableId="145158265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7ED"/>
    <w:rsid w:val="0001664D"/>
    <w:rsid w:val="00030FF2"/>
    <w:rsid w:val="00050294"/>
    <w:rsid w:val="00052382"/>
    <w:rsid w:val="000575C0"/>
    <w:rsid w:val="00064863"/>
    <w:rsid w:val="0006568A"/>
    <w:rsid w:val="00076F0F"/>
    <w:rsid w:val="000827FB"/>
    <w:rsid w:val="00084253"/>
    <w:rsid w:val="00097520"/>
    <w:rsid w:val="000A1206"/>
    <w:rsid w:val="000B76B9"/>
    <w:rsid w:val="000D1F49"/>
    <w:rsid w:val="000E69D4"/>
    <w:rsid w:val="000F1FF4"/>
    <w:rsid w:val="001244BE"/>
    <w:rsid w:val="00130B76"/>
    <w:rsid w:val="0014369E"/>
    <w:rsid w:val="001727CA"/>
    <w:rsid w:val="00174C9D"/>
    <w:rsid w:val="00192CCE"/>
    <w:rsid w:val="001B3A81"/>
    <w:rsid w:val="00215F9F"/>
    <w:rsid w:val="0025427C"/>
    <w:rsid w:val="00267438"/>
    <w:rsid w:val="00290F5E"/>
    <w:rsid w:val="002C56E6"/>
    <w:rsid w:val="002C7F61"/>
    <w:rsid w:val="00326E21"/>
    <w:rsid w:val="00335230"/>
    <w:rsid w:val="00360074"/>
    <w:rsid w:val="00361E11"/>
    <w:rsid w:val="003B4744"/>
    <w:rsid w:val="003F0847"/>
    <w:rsid w:val="003F55D9"/>
    <w:rsid w:val="0040090B"/>
    <w:rsid w:val="00402AC7"/>
    <w:rsid w:val="004558C7"/>
    <w:rsid w:val="00462513"/>
    <w:rsid w:val="0046302A"/>
    <w:rsid w:val="00481081"/>
    <w:rsid w:val="00487D2D"/>
    <w:rsid w:val="00497503"/>
    <w:rsid w:val="004B60A2"/>
    <w:rsid w:val="004D5D62"/>
    <w:rsid w:val="004E7904"/>
    <w:rsid w:val="005112D0"/>
    <w:rsid w:val="00513B3A"/>
    <w:rsid w:val="00570FA8"/>
    <w:rsid w:val="00577E06"/>
    <w:rsid w:val="005A3BF7"/>
    <w:rsid w:val="005C3A70"/>
    <w:rsid w:val="005D44DB"/>
    <w:rsid w:val="005D6CC7"/>
    <w:rsid w:val="005E1BFB"/>
    <w:rsid w:val="005F2035"/>
    <w:rsid w:val="005F7990"/>
    <w:rsid w:val="00624638"/>
    <w:rsid w:val="0063739C"/>
    <w:rsid w:val="00637A6E"/>
    <w:rsid w:val="00641797"/>
    <w:rsid w:val="00650259"/>
    <w:rsid w:val="00651C81"/>
    <w:rsid w:val="006532C6"/>
    <w:rsid w:val="00653F76"/>
    <w:rsid w:val="006700A3"/>
    <w:rsid w:val="006B77ED"/>
    <w:rsid w:val="006B77FF"/>
    <w:rsid w:val="006C4916"/>
    <w:rsid w:val="006E4BE9"/>
    <w:rsid w:val="006E62D8"/>
    <w:rsid w:val="00705240"/>
    <w:rsid w:val="00713D1C"/>
    <w:rsid w:val="00732B16"/>
    <w:rsid w:val="0073326A"/>
    <w:rsid w:val="00770F25"/>
    <w:rsid w:val="007A35A8"/>
    <w:rsid w:val="007B0A85"/>
    <w:rsid w:val="007C5A29"/>
    <w:rsid w:val="007C6A52"/>
    <w:rsid w:val="007E6F8A"/>
    <w:rsid w:val="007F1884"/>
    <w:rsid w:val="00806FF3"/>
    <w:rsid w:val="0082043E"/>
    <w:rsid w:val="008A7CBB"/>
    <w:rsid w:val="008C62A0"/>
    <w:rsid w:val="008E203A"/>
    <w:rsid w:val="00907148"/>
    <w:rsid w:val="0091229C"/>
    <w:rsid w:val="009137C0"/>
    <w:rsid w:val="00926133"/>
    <w:rsid w:val="00936B60"/>
    <w:rsid w:val="00940E73"/>
    <w:rsid w:val="00974DA3"/>
    <w:rsid w:val="00976D36"/>
    <w:rsid w:val="0098597D"/>
    <w:rsid w:val="009A3E1D"/>
    <w:rsid w:val="009E26A9"/>
    <w:rsid w:val="009F1825"/>
    <w:rsid w:val="009F619A"/>
    <w:rsid w:val="009F6DDE"/>
    <w:rsid w:val="00A370A8"/>
    <w:rsid w:val="00A51B9A"/>
    <w:rsid w:val="00A60442"/>
    <w:rsid w:val="00AB0BCC"/>
    <w:rsid w:val="00AC3381"/>
    <w:rsid w:val="00AD0E48"/>
    <w:rsid w:val="00B160CA"/>
    <w:rsid w:val="00B4105B"/>
    <w:rsid w:val="00B45AB6"/>
    <w:rsid w:val="00B6439F"/>
    <w:rsid w:val="00B80814"/>
    <w:rsid w:val="00BD4753"/>
    <w:rsid w:val="00BD5CB1"/>
    <w:rsid w:val="00BE62EE"/>
    <w:rsid w:val="00C003BA"/>
    <w:rsid w:val="00C07B36"/>
    <w:rsid w:val="00C46878"/>
    <w:rsid w:val="00C52390"/>
    <w:rsid w:val="00C5474C"/>
    <w:rsid w:val="00C72268"/>
    <w:rsid w:val="00CB4A51"/>
    <w:rsid w:val="00CD4532"/>
    <w:rsid w:val="00CD47B0"/>
    <w:rsid w:val="00CE6104"/>
    <w:rsid w:val="00CE7918"/>
    <w:rsid w:val="00D1451E"/>
    <w:rsid w:val="00D16163"/>
    <w:rsid w:val="00D326D3"/>
    <w:rsid w:val="00D75CA2"/>
    <w:rsid w:val="00D779C4"/>
    <w:rsid w:val="00D87410"/>
    <w:rsid w:val="00DB1E9C"/>
    <w:rsid w:val="00DB3FAD"/>
    <w:rsid w:val="00DC6F83"/>
    <w:rsid w:val="00DE04F8"/>
    <w:rsid w:val="00E11EC2"/>
    <w:rsid w:val="00E61C09"/>
    <w:rsid w:val="00E677FE"/>
    <w:rsid w:val="00E77804"/>
    <w:rsid w:val="00EA48E8"/>
    <w:rsid w:val="00EB3B58"/>
    <w:rsid w:val="00EC7359"/>
    <w:rsid w:val="00ED705A"/>
    <w:rsid w:val="00EE3054"/>
    <w:rsid w:val="00F00606"/>
    <w:rsid w:val="00F01256"/>
    <w:rsid w:val="00F14B45"/>
    <w:rsid w:val="00F46824"/>
    <w:rsid w:val="00F715A1"/>
    <w:rsid w:val="00FC7475"/>
    <w:rsid w:val="00FD244B"/>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E64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lsdException w:name="caption" w:semiHidden="1"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79C4"/>
    <w:pPr>
      <w:spacing w:after="0" w:line="240" w:lineRule="auto"/>
    </w:pPr>
    <w:rPr>
      <w:color w:val="722412" w:themeColor="accent5" w:themeShade="80"/>
      <w:sz w:val="20"/>
    </w:rPr>
  </w:style>
  <w:style w:type="paragraph" w:styleId="Heading1">
    <w:name w:val="heading 1"/>
    <w:basedOn w:val="Normal"/>
    <w:link w:val="Heading1Char"/>
    <w:uiPriority w:val="1"/>
    <w:qFormat/>
    <w:rsid w:val="0025427C"/>
    <w:pPr>
      <w:outlineLvl w:val="0"/>
    </w:pPr>
    <w:rPr>
      <w:rFonts w:asciiTheme="majorHAnsi" w:hAnsiTheme="majorHAnsi"/>
      <w:b/>
      <w:color w:val="AA361B" w:themeColor="accent5" w:themeShade="BF"/>
    </w:rPr>
  </w:style>
  <w:style w:type="paragraph" w:styleId="Heading2">
    <w:name w:val="heading 2"/>
    <w:basedOn w:val="Normal"/>
    <w:link w:val="Heading2Char"/>
    <w:uiPriority w:val="1"/>
    <w:qFormat/>
    <w:rsid w:val="000E69D4"/>
    <w:pPr>
      <w:keepNext/>
      <w:outlineLvl w:val="1"/>
    </w:pPr>
    <w:rPr>
      <w:bCs/>
      <w:color w:val="000000" w:themeColor="text1"/>
      <w:szCs w:val="32"/>
      <w:lang w:eastAsia="zh-CN"/>
    </w:rPr>
  </w:style>
  <w:style w:type="paragraph" w:styleId="Heading3">
    <w:name w:val="heading 3"/>
    <w:basedOn w:val="Normal"/>
    <w:next w:val="Normal"/>
    <w:link w:val="Heading3Char"/>
    <w:uiPriority w:val="1"/>
    <w:qFormat/>
    <w:rsid w:val="00C5474C"/>
    <w:pPr>
      <w:keepNext/>
      <w:outlineLvl w:val="2"/>
    </w:pPr>
    <w:rPr>
      <w:bCs/>
      <w:sz w:val="28"/>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1027"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1027"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427C"/>
    <w:rPr>
      <w:rFonts w:asciiTheme="majorHAnsi" w:hAnsiTheme="majorHAnsi"/>
      <w:b/>
      <w:color w:val="AA361B" w:themeColor="accent5" w:themeShade="BF"/>
      <w:sz w:val="20"/>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0E69D4"/>
    <w:rPr>
      <w:bCs/>
      <w:color w:val="000000" w:themeColor="text1"/>
      <w:sz w:val="20"/>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rsid w:val="00C5474C"/>
    <w:rPr>
      <w:bCs/>
      <w:color w:val="722412" w:themeColor="accent5" w:themeShade="8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D75CA2"/>
    <w:rPr>
      <w:color w:val="722412" w:themeColor="accent5" w:themeShade="80"/>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D75CA2"/>
    <w:rPr>
      <w:color w:val="722412" w:themeColor="accent5" w:themeShade="80"/>
      <w:sz w:val="20"/>
      <w:szCs w:val="24"/>
    </w:rPr>
  </w:style>
  <w:style w:type="paragraph" w:styleId="Header">
    <w:name w:val="header"/>
    <w:basedOn w:val="Normal"/>
    <w:link w:val="HeaderChar"/>
    <w:uiPriority w:val="99"/>
    <w:semiHidden/>
    <w:rsid w:val="00732B16"/>
    <w:pPr>
      <w:tabs>
        <w:tab w:val="center" w:pos="4680"/>
        <w:tab w:val="right" w:pos="9360"/>
      </w:tabs>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semiHidden/>
    <w:rsid w:val="00D75CA2"/>
    <w:rPr>
      <w:rFonts w:asciiTheme="majorHAnsi" w:eastAsia="Calibri" w:hAnsiTheme="majorHAnsi" w:cs="Times New Roman"/>
      <w:b/>
      <w:noProof/>
      <w:color w:val="FFFFFF"/>
      <w:sz w:val="44"/>
      <w:szCs w:val="24"/>
    </w:rPr>
  </w:style>
  <w:style w:type="paragraph" w:styleId="Subtitle">
    <w:name w:val="Subtitle"/>
    <w:basedOn w:val="Normal"/>
    <w:next w:val="Normal"/>
    <w:link w:val="SubtitleChar"/>
    <w:uiPriority w:val="11"/>
    <w:qFormat/>
    <w:rsid w:val="00D75CA2"/>
    <w:pPr>
      <w:numPr>
        <w:ilvl w:val="1"/>
      </w:numPr>
      <w:spacing w:after="120"/>
      <w:jc w:val="center"/>
    </w:pPr>
    <w:rPr>
      <w:rFonts w:eastAsiaTheme="minorEastAsia"/>
      <w:b/>
      <w:caps/>
      <w:color w:val="FFFFFF" w:themeColor="background1"/>
      <w:sz w:val="18"/>
      <w:szCs w:val="22"/>
    </w:rPr>
  </w:style>
  <w:style w:type="character" w:customStyle="1" w:styleId="SubtitleChar">
    <w:name w:val="Subtitle Char"/>
    <w:basedOn w:val="DefaultParagraphFont"/>
    <w:link w:val="Subtitle"/>
    <w:uiPriority w:val="11"/>
    <w:rsid w:val="00D75CA2"/>
    <w:rPr>
      <w:rFonts w:eastAsiaTheme="minorEastAsia"/>
      <w:b/>
      <w:caps/>
      <w:color w:val="FFFFFF" w:themeColor="background1"/>
      <w:sz w:val="18"/>
      <w:szCs w:val="2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224F" w:themeColor="hyperlink"/>
      <w:u w:val="single"/>
    </w:rPr>
  </w:style>
  <w:style w:type="paragraph" w:styleId="CommentSubject">
    <w:name w:val="annotation subject"/>
    <w:basedOn w:val="CommentText"/>
    <w:next w:val="CommentText"/>
    <w:link w:val="CommentSubjectChar"/>
    <w:uiPriority w:val="99"/>
    <w:semiHidden/>
    <w:rsid w:val="000D1F49"/>
    <w:rPr>
      <w:b/>
      <w:bCs/>
    </w:rPr>
  </w:style>
  <w:style w:type="character" w:customStyle="1" w:styleId="CommentSubjectChar">
    <w:name w:val="Comment Subject Char"/>
    <w:basedOn w:val="CommentTextChar"/>
    <w:link w:val="CommentSubject"/>
    <w:uiPriority w:val="99"/>
    <w:semiHidden/>
    <w:rsid w:val="00D75CA2"/>
    <w:rPr>
      <w:b/>
      <w:bCs/>
      <w:color w:val="722412" w:themeColor="accent5" w:themeShade="80"/>
      <w:sz w:val="20"/>
      <w:szCs w:val="24"/>
    </w:rPr>
  </w:style>
  <w:style w:type="character" w:customStyle="1" w:styleId="Bold">
    <w:name w:val="Bold"/>
    <w:basedOn w:val="DefaultParagraphFont"/>
    <w:uiPriority w:val="1"/>
    <w:qFormat/>
    <w:rsid w:val="00D75CA2"/>
    <w:rPr>
      <w:b/>
    </w:rPr>
  </w:style>
  <w:style w:type="paragraph" w:styleId="Title">
    <w:name w:val="Title"/>
    <w:basedOn w:val="Normal"/>
    <w:next w:val="Normal"/>
    <w:link w:val="TitleChar"/>
    <w:uiPriority w:val="10"/>
    <w:qFormat/>
    <w:rsid w:val="00570FA8"/>
    <w:pPr>
      <w:contextualSpacing/>
      <w:jc w:val="center"/>
    </w:pPr>
    <w:rPr>
      <w:rFonts w:asciiTheme="majorHAnsi" w:eastAsiaTheme="majorEastAsia" w:hAnsiTheme="majorHAnsi" w:cstheme="majorBidi"/>
      <w:color w:val="AA361B" w:themeColor="accent5" w:themeShade="BF"/>
      <w:spacing w:val="-10"/>
      <w:kern w:val="28"/>
      <w:sz w:val="56"/>
      <w:szCs w:val="56"/>
    </w:rPr>
  </w:style>
  <w:style w:type="character" w:customStyle="1" w:styleId="TitleChar">
    <w:name w:val="Title Char"/>
    <w:basedOn w:val="DefaultParagraphFont"/>
    <w:link w:val="Title"/>
    <w:uiPriority w:val="10"/>
    <w:rsid w:val="00570FA8"/>
    <w:rPr>
      <w:rFonts w:asciiTheme="majorHAnsi" w:eastAsiaTheme="majorEastAsia" w:hAnsiTheme="majorHAnsi" w:cstheme="majorBidi"/>
      <w:color w:val="AA361B" w:themeColor="accent5" w:themeShade="BF"/>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val="0"/>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01027"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01027"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003D8E"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D75CA2"/>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customStyle="1" w:styleId="UnresolvedMention1">
    <w:name w:val="Unresolved Mention1"/>
    <w:basedOn w:val="DefaultParagraphFont"/>
    <w:uiPriority w:val="99"/>
    <w:semiHidden/>
    <w:rsid w:val="00637A6E"/>
    <w:rPr>
      <w:color w:val="605E5C"/>
      <w:shd w:val="clear" w:color="auto" w:fill="E1DFDD"/>
    </w:rPr>
  </w:style>
  <w:style w:type="paragraph" w:styleId="Footer">
    <w:name w:val="footer"/>
    <w:basedOn w:val="Normal"/>
    <w:link w:val="FooterChar"/>
    <w:uiPriority w:val="99"/>
    <w:semiHidden/>
    <w:rsid w:val="000B76B9"/>
    <w:pPr>
      <w:tabs>
        <w:tab w:val="center" w:pos="4680"/>
        <w:tab w:val="right" w:pos="9360"/>
      </w:tabs>
    </w:pPr>
  </w:style>
  <w:style w:type="character" w:customStyle="1" w:styleId="FooterChar">
    <w:name w:val="Footer Char"/>
    <w:basedOn w:val="DefaultParagraphFont"/>
    <w:link w:val="Footer"/>
    <w:uiPriority w:val="99"/>
    <w:semiHidden/>
    <w:rsid w:val="000B76B9"/>
    <w:rPr>
      <w:color w:val="722412" w:themeColor="accent5" w:themeShade="80"/>
      <w:sz w:val="20"/>
    </w:rPr>
  </w:style>
  <w:style w:type="character" w:styleId="UnresolvedMention">
    <w:name w:val="Unresolved Mention"/>
    <w:basedOn w:val="DefaultParagraphFont"/>
    <w:uiPriority w:val="99"/>
    <w:semiHidden/>
    <w:unhideWhenUsed/>
    <w:rsid w:val="00481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3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rector@wabeno.lib.wi.us" TargetMode="External"/><Relationship Id="rId5" Type="http://schemas.openxmlformats.org/officeDocument/2006/relationships/styles" Target="styles.xml"/><Relationship Id="rId10" Type="http://schemas.openxmlformats.org/officeDocument/2006/relationships/hyperlink" Target="https://shorturl.at/8ekO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vwastaff\AppData\Roaming\Microsoft\Templates\Reimburse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9E461E47DD498698D7CC081C7DAF65"/>
        <w:category>
          <w:name w:val="General"/>
          <w:gallery w:val="placeholder"/>
        </w:category>
        <w:types>
          <w:type w:val="bbPlcHdr"/>
        </w:types>
        <w:behaviors>
          <w:behavior w:val="content"/>
        </w:behaviors>
        <w:guid w:val="{5C478107-68F2-42A3-8BB2-E6F6F9BD65B6}"/>
      </w:docPartPr>
      <w:docPartBody>
        <w:p w:rsidR="00000000" w:rsidRDefault="00000000">
          <w:pPr>
            <w:pStyle w:val="5C9E461E47DD498698D7CC081C7DAF65"/>
          </w:pPr>
          <w:r w:rsidRPr="00C5474C">
            <w:rPr>
              <w:rStyle w:val="Heading1Char"/>
            </w:rPr>
            <w:t>Phone</w:t>
          </w:r>
        </w:p>
      </w:docPartBody>
    </w:docPart>
    <w:docPart>
      <w:docPartPr>
        <w:name w:val="8EE2DC341AF04C1EB704AA432F0FBFDA"/>
        <w:category>
          <w:name w:val="General"/>
          <w:gallery w:val="placeholder"/>
        </w:category>
        <w:types>
          <w:type w:val="bbPlcHdr"/>
        </w:types>
        <w:behaviors>
          <w:behavior w:val="content"/>
        </w:behaviors>
        <w:guid w:val="{3B88B503-EE02-4A43-874A-2E26CC14A603}"/>
      </w:docPartPr>
      <w:docPartBody>
        <w:p w:rsidR="00000000" w:rsidRDefault="00000000">
          <w:pPr>
            <w:pStyle w:val="8EE2DC341AF04C1EB704AA432F0FBFDA"/>
          </w:pPr>
          <w:r w:rsidRPr="00C5474C">
            <w:rPr>
              <w:rStyle w:val="Heading1Char"/>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FEF"/>
    <w:rsid w:val="00677FEF"/>
    <w:rsid w:val="00B41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after="0" w:line="240" w:lineRule="auto"/>
      <w:outlineLvl w:val="0"/>
    </w:pPr>
    <w:rPr>
      <w:rFonts w:asciiTheme="majorHAnsi" w:eastAsiaTheme="minorHAnsi" w:hAnsiTheme="majorHAnsi"/>
      <w:b/>
      <w:color w:val="77206D" w:themeColor="accent5" w:themeShade="BF"/>
      <w:kern w:val="0"/>
      <w:sz w:val="20"/>
      <w:szCs w:val="2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AF9BD3C4FF40E2ABF15E73BCF685B6">
    <w:name w:val="6FAF9BD3C4FF40E2ABF15E73BCF685B6"/>
  </w:style>
  <w:style w:type="paragraph" w:customStyle="1" w:styleId="20A6C1423115479F8A8D7076194EDFDC">
    <w:name w:val="20A6C1423115479F8A8D7076194EDFDC"/>
  </w:style>
  <w:style w:type="character" w:customStyle="1" w:styleId="Bold">
    <w:name w:val="Bold"/>
    <w:basedOn w:val="DefaultParagraphFont"/>
    <w:uiPriority w:val="1"/>
    <w:qFormat/>
    <w:rPr>
      <w:b/>
    </w:rPr>
  </w:style>
  <w:style w:type="paragraph" w:customStyle="1" w:styleId="5107A7822E2545A8BB08EDDC18300353">
    <w:name w:val="5107A7822E2545A8BB08EDDC18300353"/>
  </w:style>
  <w:style w:type="character" w:customStyle="1" w:styleId="Heading1Char">
    <w:name w:val="Heading 1 Char"/>
    <w:basedOn w:val="DefaultParagraphFont"/>
    <w:link w:val="Heading1"/>
    <w:uiPriority w:val="1"/>
    <w:rPr>
      <w:rFonts w:asciiTheme="majorHAnsi" w:eastAsiaTheme="minorHAnsi" w:hAnsiTheme="majorHAnsi"/>
      <w:b/>
      <w:color w:val="77206D" w:themeColor="accent5" w:themeShade="BF"/>
      <w:kern w:val="0"/>
      <w:sz w:val="20"/>
      <w:szCs w:val="28"/>
      <w:lang w:eastAsia="en-US"/>
      <w14:ligatures w14:val="none"/>
    </w:rPr>
  </w:style>
  <w:style w:type="paragraph" w:customStyle="1" w:styleId="12F5AEC281404FEEBCF125A0E664D182">
    <w:name w:val="12F5AEC281404FEEBCF125A0E664D182"/>
  </w:style>
  <w:style w:type="paragraph" w:customStyle="1" w:styleId="F990614855BC46B3A850A9DA5C1C1909">
    <w:name w:val="F990614855BC46B3A850A9DA5C1C1909"/>
  </w:style>
  <w:style w:type="paragraph" w:customStyle="1" w:styleId="DD89977D7C344CF782556CF1D5C9C403">
    <w:name w:val="DD89977D7C344CF782556CF1D5C9C403"/>
  </w:style>
  <w:style w:type="paragraph" w:customStyle="1" w:styleId="BC9B8255D38F4111873311FA8575C5D8">
    <w:name w:val="BC9B8255D38F4111873311FA8575C5D8"/>
  </w:style>
  <w:style w:type="paragraph" w:customStyle="1" w:styleId="6E599EE4970F42F29A27ED2D8687932D">
    <w:name w:val="6E599EE4970F42F29A27ED2D8687932D"/>
  </w:style>
  <w:style w:type="paragraph" w:customStyle="1" w:styleId="45D523953F6741C699B6BDFCC50510BB">
    <w:name w:val="45D523953F6741C699B6BDFCC50510BB"/>
  </w:style>
  <w:style w:type="paragraph" w:customStyle="1" w:styleId="2A620743AAE84513857FF31CFC2AB32E">
    <w:name w:val="2A620743AAE84513857FF31CFC2AB32E"/>
  </w:style>
  <w:style w:type="paragraph" w:customStyle="1" w:styleId="0D75F601A81C40AF9BAD5074CFFF55B0">
    <w:name w:val="0D75F601A81C40AF9BAD5074CFFF55B0"/>
  </w:style>
  <w:style w:type="paragraph" w:customStyle="1" w:styleId="5C9E461E47DD498698D7CC081C7DAF65">
    <w:name w:val="5C9E461E47DD498698D7CC081C7DAF65"/>
  </w:style>
  <w:style w:type="paragraph" w:customStyle="1" w:styleId="E78D1A55EBC34EE58783B303ED2ECEF9">
    <w:name w:val="E78D1A55EBC34EE58783B303ED2ECEF9"/>
  </w:style>
  <w:style w:type="paragraph" w:customStyle="1" w:styleId="8EE2DC341AF04C1EB704AA432F0FBFDA">
    <w:name w:val="8EE2DC341AF04C1EB704AA432F0FBFDA"/>
  </w:style>
  <w:style w:type="paragraph" w:customStyle="1" w:styleId="0209A2C2259C40E287C6B73D42057A15">
    <w:name w:val="0209A2C2259C40E287C6B73D42057A15"/>
  </w:style>
  <w:style w:type="paragraph" w:customStyle="1" w:styleId="90D9149F7A304F129D7E4C7F816DAFCF">
    <w:name w:val="90D9149F7A304F129D7E4C7F816DAFCF"/>
  </w:style>
  <w:style w:type="paragraph" w:customStyle="1" w:styleId="BA46FA1444524DD797BB310AF2E36263">
    <w:name w:val="BA46FA1444524DD797BB310AF2E36263"/>
  </w:style>
  <w:style w:type="paragraph" w:customStyle="1" w:styleId="B13788A842D94FD68F49F0FAE673271C">
    <w:name w:val="B13788A842D94FD68F49F0FAE673271C"/>
  </w:style>
  <w:style w:type="paragraph" w:customStyle="1" w:styleId="D2ABCD0CCE144E22B46522B1E721F9A5">
    <w:name w:val="D2ABCD0CCE144E22B46522B1E721F9A5"/>
  </w:style>
  <w:style w:type="paragraph" w:customStyle="1" w:styleId="C3B66CDA8096418292CA35F7D1B98105">
    <w:name w:val="C3B66CDA8096418292CA35F7D1B98105"/>
  </w:style>
  <w:style w:type="paragraph" w:customStyle="1" w:styleId="858E440F23CD47C29AB2570B8F87175E">
    <w:name w:val="858E440F23CD47C29AB2570B8F87175E"/>
  </w:style>
  <w:style w:type="paragraph" w:customStyle="1" w:styleId="1BD4E598290A44F4BA6FD0A4EA5E0C70">
    <w:name w:val="1BD4E598290A44F4BA6FD0A4EA5E0C70"/>
  </w:style>
  <w:style w:type="paragraph" w:customStyle="1" w:styleId="20525A8875AA45729FC8B79945E30FFC">
    <w:name w:val="20525A8875AA45729FC8B79945E30FFC"/>
  </w:style>
  <w:style w:type="paragraph" w:customStyle="1" w:styleId="5607FF057C7544DABEADB888CB133BAA">
    <w:name w:val="5607FF057C7544DABEADB888CB133BAA"/>
  </w:style>
  <w:style w:type="paragraph" w:customStyle="1" w:styleId="1CFD8C2AEA5F40B28074CBC6472380B2">
    <w:name w:val="1CFD8C2AEA5F40B28074CBC6472380B2"/>
  </w:style>
  <w:style w:type="paragraph" w:customStyle="1" w:styleId="935803235E4D43FAA1DC12C2366EDB13">
    <w:name w:val="935803235E4D43FAA1DC12C2366EDB13"/>
  </w:style>
  <w:style w:type="paragraph" w:customStyle="1" w:styleId="A4F1AB5E367946F1887D850458CAA583">
    <w:name w:val="A4F1AB5E367946F1887D850458CAA583"/>
  </w:style>
  <w:style w:type="paragraph" w:customStyle="1" w:styleId="069FE75906094F22A28A1692252796CB">
    <w:name w:val="069FE75906094F22A28A1692252796CB"/>
  </w:style>
  <w:style w:type="paragraph" w:customStyle="1" w:styleId="4A58077AEFFF44C9969F75FD066FC558">
    <w:name w:val="4A58077AEFFF44C9969F75FD066FC558"/>
  </w:style>
  <w:style w:type="paragraph" w:customStyle="1" w:styleId="D287C1DA376C4BF280EA4C5EABE6D286">
    <w:name w:val="D287C1DA376C4BF280EA4C5EABE6D286"/>
  </w:style>
  <w:style w:type="paragraph" w:customStyle="1" w:styleId="4138C5292A134D8F8CD721E0E978FF3F">
    <w:name w:val="4138C5292A134D8F8CD721E0E978FF3F"/>
  </w:style>
  <w:style w:type="paragraph" w:customStyle="1" w:styleId="EE7D97AC4ED247A4B6E1E2279F9AC35D">
    <w:name w:val="EE7D97AC4ED247A4B6E1E2279F9AC35D"/>
  </w:style>
  <w:style w:type="paragraph" w:customStyle="1" w:styleId="80D49DE98C9946969A53D00F2EAC1517">
    <w:name w:val="80D49DE98C9946969A53D00F2EAC1517"/>
  </w:style>
  <w:style w:type="paragraph" w:customStyle="1" w:styleId="2ABEE92E4B2F41CEBA14119336CE07FF">
    <w:name w:val="2ABEE92E4B2F41CEBA14119336CE07FF"/>
  </w:style>
  <w:style w:type="paragraph" w:customStyle="1" w:styleId="1645BCADC69646FDA7325F40537DB6C0">
    <w:name w:val="1645BCADC69646FDA7325F40537DB6C0"/>
  </w:style>
  <w:style w:type="paragraph" w:customStyle="1" w:styleId="CB86374387C24D11808C79EB008A9AC4">
    <w:name w:val="CB86374387C24D11808C79EB008A9AC4"/>
  </w:style>
  <w:style w:type="paragraph" w:customStyle="1" w:styleId="B47684C0E003444A9D4BC9FBB0F88EDF">
    <w:name w:val="B47684C0E003444A9D4BC9FBB0F88EDF"/>
  </w:style>
  <w:style w:type="paragraph" w:customStyle="1" w:styleId="4ABE2EBA23D54BAC92661D2B5D8A6445">
    <w:name w:val="4ABE2EBA23D54BAC92661D2B5D8A6445"/>
  </w:style>
  <w:style w:type="paragraph" w:customStyle="1" w:styleId="4499609D82F3459B822AD6952887ED06">
    <w:name w:val="4499609D82F3459B822AD6952887ED06"/>
  </w:style>
  <w:style w:type="paragraph" w:customStyle="1" w:styleId="1BCCBCC390A64F35AC29413968811021">
    <w:name w:val="1BCCBCC390A64F35AC29413968811021"/>
  </w:style>
  <w:style w:type="paragraph" w:styleId="Subtitle">
    <w:name w:val="Subtitle"/>
    <w:basedOn w:val="Normal"/>
    <w:next w:val="Normal"/>
    <w:link w:val="SubtitleChar"/>
    <w:uiPriority w:val="11"/>
    <w:qFormat/>
    <w:pPr>
      <w:numPr>
        <w:ilvl w:val="1"/>
      </w:numPr>
      <w:spacing w:after="120" w:line="240" w:lineRule="auto"/>
      <w:jc w:val="center"/>
    </w:pPr>
    <w:rPr>
      <w:b/>
      <w:caps/>
      <w:color w:val="FFFFFF" w:themeColor="background1"/>
      <w:kern w:val="0"/>
      <w:sz w:val="18"/>
      <w:szCs w:val="22"/>
      <w:lang w:eastAsia="en-US"/>
      <w14:ligatures w14:val="none"/>
    </w:rPr>
  </w:style>
  <w:style w:type="character" w:customStyle="1" w:styleId="SubtitleChar">
    <w:name w:val="Subtitle Char"/>
    <w:basedOn w:val="DefaultParagraphFont"/>
    <w:link w:val="Subtitle"/>
    <w:uiPriority w:val="11"/>
    <w:rPr>
      <w:b/>
      <w:caps/>
      <w:color w:val="FFFFFF" w:themeColor="background1"/>
      <w:kern w:val="0"/>
      <w:sz w:val="18"/>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ibrary">
      <a:dk1>
        <a:sysClr val="windowText" lastClr="000000"/>
      </a:dk1>
      <a:lt1>
        <a:sysClr val="window" lastClr="FFFFFF"/>
      </a:lt1>
      <a:dk2>
        <a:srgbClr val="696464"/>
      </a:dk2>
      <a:lt2>
        <a:srgbClr val="EDEAE3"/>
      </a:lt2>
      <a:accent1>
        <a:srgbClr val="00224F"/>
      </a:accent1>
      <a:accent2>
        <a:srgbClr val="80B1C9"/>
      </a:accent2>
      <a:accent3>
        <a:srgbClr val="F1EEDB"/>
      </a:accent3>
      <a:accent4>
        <a:srgbClr val="FC814A"/>
      </a:accent4>
      <a:accent5>
        <a:srgbClr val="DD4D2C"/>
      </a:accent5>
      <a:accent6>
        <a:srgbClr val="FFFFFF"/>
      </a:accent6>
      <a:hlink>
        <a:srgbClr val="00224F"/>
      </a:hlink>
      <a:folHlink>
        <a:srgbClr val="003D8E"/>
      </a:folHlink>
    </a:clrScheme>
    <a:fontScheme name="Custom 30">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7" ma:contentTypeDescription="Create a new document." ma:contentTypeScope="" ma:versionID="c6f9a84f66a9c8b9a21755b9ffafb945">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27df39e3e7036dff54f89ddd5805ce72"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8AC529-95DE-42BE-8A40-0CF1E4F36683}">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10A94B6-60D7-46AA-B8B6-2F715750B919}">
  <ds:schemaRefs>
    <ds:schemaRef ds:uri="http://schemas.microsoft.com/sharepoint/v3/contenttype/forms"/>
  </ds:schemaRefs>
</ds:datastoreItem>
</file>

<file path=customXml/itemProps3.xml><?xml version="1.0" encoding="utf-8"?>
<ds:datastoreItem xmlns:ds="http://schemas.openxmlformats.org/officeDocument/2006/customXml" ds:itemID="{2C00285B-1844-490F-A06D-31E4E6E71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Reimbursement form</Template>
  <TotalTime>0</TotalTime>
  <Pages>2</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2025-01-30T19:15:00Z</dcterms:created>
  <dcterms:modified xsi:type="dcterms:W3CDTF">2025-01-30T21:51:00Z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